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2005451"/>
    <w:p w14:paraId="627F23BD" w14:textId="77777777" w:rsidR="00643AF5" w:rsidRPr="001E1E13" w:rsidRDefault="00643AF5" w:rsidP="00643AF5">
      <w:pPr>
        <w:jc w:val="center"/>
        <w:rPr>
          <w:rFonts w:ascii="TH SarabunIT๙" w:hAnsi="TH SarabunIT๙" w:cs="TH SarabunIT๙"/>
          <w:b/>
          <w:bCs/>
        </w:rPr>
      </w:pPr>
      <w:r w:rsidRPr="001E1E13">
        <w:rPr>
          <w:rFonts w:ascii="TH SarabunIT๙" w:hAnsi="TH SarabunIT๙" w:cs="TH SarabunIT๙"/>
        </w:rPr>
        <w:object w:dxaOrig="1870" w:dyaOrig="2068" w14:anchorId="3F0CA0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75pt;height:102pt" o:ole="" fillcolor="window">
            <v:imagedata r:id="rId6" o:title=""/>
          </v:shape>
          <o:OLEObject Type="Embed" ProgID="MSDraw" ShapeID="_x0000_i1025" DrawAspect="Content" ObjectID="_1775563145" r:id="rId7">
            <o:FieldCodes>\* MERGEFORMAT</o:FieldCodes>
          </o:OLEObject>
        </w:object>
      </w:r>
    </w:p>
    <w:p w14:paraId="428AE286" w14:textId="77777777" w:rsidR="00643AF5" w:rsidRDefault="00643AF5" w:rsidP="00643AF5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ประกาศสำนักงานตำรวจแห่งชาติ</w:t>
      </w:r>
    </w:p>
    <w:p w14:paraId="652118DA" w14:textId="77777777" w:rsidR="00643AF5" w:rsidRPr="001E1E13" w:rsidRDefault="00643AF5" w:rsidP="00643AF5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เรื่อง ประกาศผู้ชนะการเสนอราคา เช่าเครื่องถ่ายเอกสาร โดยวิธีเฉพาะเจาะจง</w:t>
      </w:r>
    </w:p>
    <w:p w14:paraId="41C34BCC" w14:textId="77777777" w:rsidR="00643AF5" w:rsidRPr="001E1E13" w:rsidRDefault="00643AF5" w:rsidP="00643AF5">
      <w:pPr>
        <w:jc w:val="center"/>
        <w:rPr>
          <w:rFonts w:ascii="TH SarabunIT๙" w:hAnsi="TH SarabunIT๙" w:cs="TH SarabunIT๙"/>
        </w:rPr>
      </w:pPr>
      <w:r w:rsidRPr="001E1E13">
        <w:rPr>
          <w:rFonts w:ascii="TH SarabunIT๙" w:hAnsi="TH SarabunIT๙" w:cs="TH SarabunIT๙"/>
        </w:rPr>
        <w:t>*******</w:t>
      </w:r>
      <w:r w:rsidRPr="001E1E13">
        <w:rPr>
          <w:rFonts w:ascii="TH SarabunIT๙" w:hAnsi="TH SarabunIT๙" w:cs="TH SarabunIT๙"/>
          <w:cs/>
        </w:rPr>
        <w:t>******************</w:t>
      </w:r>
      <w:r w:rsidRPr="001E1E13">
        <w:rPr>
          <w:rFonts w:ascii="TH SarabunIT๙" w:hAnsi="TH SarabunIT๙" w:cs="TH SarabunIT๙"/>
        </w:rPr>
        <w:t>*********</w:t>
      </w:r>
    </w:p>
    <w:p w14:paraId="7C3F9A76" w14:textId="77777777" w:rsidR="00643AF5" w:rsidRDefault="00643AF5" w:rsidP="00643AF5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  <w:cs/>
        </w:rPr>
        <w:t>ตาม</w:t>
      </w:r>
      <w:r>
        <w:rPr>
          <w:rFonts w:ascii="TH SarabunIT๙" w:hAnsi="TH SarabunIT๙" w:cs="TH SarabunIT๙" w:hint="cs"/>
          <w:sz w:val="32"/>
          <w:szCs w:val="32"/>
          <w:cs/>
        </w:rPr>
        <w:t>ที่ สำนักงานตำรวจแห่งชาติ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ได้มีโครงการ เช่าเครื่องถ่ายเอกสาร โดยวิธีเฉพาะเจาะจง นั้น</w:t>
      </w:r>
    </w:p>
    <w:p w14:paraId="6AD12CDE" w14:textId="40A07F0B" w:rsidR="00643AF5" w:rsidRDefault="00643AF5" w:rsidP="00643AF5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เครื่องถ่ายเอกสาร จำนวน 1 รายการ ผู้ได้รับการคัดเลือก ได้แก่ บริษัท ชา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เทค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พอยท์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ซัพ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พลาย แอนด์ เซอร์วิส จำกัด (ขายปลีก,ให้บริการ) โดยเสนอราคา เป็นเงินทั้งสิ้น ๗,๙๗๒.- บาท (เจ็ดพันเก้าร้อยเจ็ดสิบสองบาทถ้วน) รวมภาษีมูลค่าเพิ่มและภาษีอื่น ค่าขนส่ง ค่าจดทะเบียน และค่าใช้จ่ายอื่น ๆ ทั้งปวง</w:t>
      </w:r>
    </w:p>
    <w:p w14:paraId="75B33D7A" w14:textId="77777777" w:rsidR="00643AF5" w:rsidRDefault="00643AF5" w:rsidP="00643AF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84A62D5" w14:textId="77777777" w:rsidR="00643AF5" w:rsidRPr="001E1E13" w:rsidRDefault="00643AF5" w:rsidP="00643AF5">
      <w:pPr>
        <w:pStyle w:val="a3"/>
        <w:rPr>
          <w:rFonts w:ascii="TH SarabunIT๙" w:hAnsi="TH SarabunIT๙" w:cs="TH SarabunIT๙"/>
          <w:sz w:val="32"/>
          <w:szCs w:val="32"/>
        </w:rPr>
      </w:pPr>
    </w:p>
    <w:bookmarkEnd w:id="0"/>
    <w:p w14:paraId="0B1149F5" w14:textId="77777777" w:rsidR="00B437F7" w:rsidRDefault="00B437F7" w:rsidP="00B437F7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 ณ วันที่  </w:t>
      </w:r>
      <w:r w:rsidRPr="001E1E13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  พุทธศักราช ๒๕๖</w:t>
      </w:r>
      <w:r w:rsidRPr="001E1E13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314EF8D9" w14:textId="77777777" w:rsidR="00B437F7" w:rsidRDefault="00B437F7" w:rsidP="00B437F7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55D6A92E" wp14:editId="27252E91">
            <wp:simplePos x="0" y="0"/>
            <wp:positionH relativeFrom="column">
              <wp:posOffset>3162300</wp:posOffset>
            </wp:positionH>
            <wp:positionV relativeFrom="paragraph">
              <wp:posOffset>112395</wp:posOffset>
            </wp:positionV>
            <wp:extent cx="1019175" cy="647700"/>
            <wp:effectExtent l="0" t="0" r="9525" b="0"/>
            <wp:wrapNone/>
            <wp:docPr id="13372151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099120" name="รูปภาพ 12250991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D6331" w14:textId="77777777" w:rsidR="00B437F7" w:rsidRPr="001E1E13" w:rsidRDefault="00B437F7" w:rsidP="00B437F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FC317C8" w14:textId="77777777" w:rsidR="00B437F7" w:rsidRPr="001E1E13" w:rsidRDefault="00B437F7" w:rsidP="00B437F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พันตำรวจเอก  </w:t>
      </w:r>
    </w:p>
    <w:p w14:paraId="3A742A59" w14:textId="77777777" w:rsidR="00B437F7" w:rsidRPr="001E1E13" w:rsidRDefault="00B437F7" w:rsidP="00B437F7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proofErr w:type="gramStart"/>
      <w:r w:rsidRPr="001E1E13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นภัสพง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โฆษิตสุริยมณี </w:t>
      </w:r>
      <w:r w:rsidRPr="001E1E13">
        <w:rPr>
          <w:rFonts w:ascii="TH SarabunIT๙" w:hAnsi="TH SarabunIT๙" w:cs="TH SarabunIT๙"/>
          <w:sz w:val="32"/>
          <w:szCs w:val="32"/>
          <w:cs/>
        </w:rPr>
        <w:t>)</w:t>
      </w:r>
    </w:p>
    <w:p w14:paraId="1589783E" w14:textId="77777777" w:rsidR="00B437F7" w:rsidRDefault="00B437F7" w:rsidP="00B437F7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1E1E13">
        <w:rPr>
          <w:rFonts w:ascii="TH SarabunIT๙" w:hAnsi="TH SarabunIT๙" w:cs="TH SarabunIT๙"/>
          <w:sz w:val="32"/>
          <w:szCs w:val="32"/>
          <w:cs/>
        </w:rPr>
        <w:t>ผู้กำกับการสถานีตำรวจนครบาลพระราชวัง</w:t>
      </w:r>
    </w:p>
    <w:p w14:paraId="11405D92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81A58B3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D32361B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A354D1D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0EB775B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87960AD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05F967D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5BB9D84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8D4895C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7791E52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B3E2593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0B1CF53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1C1A654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3065084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A4C03BF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700F930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06AD280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A30F318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9691DCA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130858B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2313AE4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932137C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4CDB628" w14:textId="17828E62" w:rsidR="00123206" w:rsidRDefault="00123206" w:rsidP="00D33389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ABFA85A" wp14:editId="318F0598">
            <wp:extent cx="5940425" cy="8394700"/>
            <wp:effectExtent l="0" t="0" r="3175" b="6350"/>
            <wp:docPr id="9624233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2F823" w14:textId="77777777" w:rsidR="00123206" w:rsidRDefault="00123206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042D2E3" w14:textId="77777777" w:rsidR="00123206" w:rsidRDefault="00123206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4275174" w14:textId="77777777" w:rsidR="00123206" w:rsidRDefault="00123206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9314726" w14:textId="77777777" w:rsidR="00123206" w:rsidRDefault="00123206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6A226F5" w14:textId="77777777" w:rsidR="00123206" w:rsidRDefault="00123206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851CB2A" w14:textId="77777777" w:rsidR="00123206" w:rsidRDefault="00123206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6524379" w14:textId="37D58D34" w:rsidR="00D33389" w:rsidRDefault="00123206" w:rsidP="00D33389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FA2AAB9" wp14:editId="1696C84E">
            <wp:extent cx="5940425" cy="8394700"/>
            <wp:effectExtent l="0" t="0" r="3175" b="6350"/>
            <wp:docPr id="127864885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389">
        <w:rPr>
          <w:rFonts w:ascii="TH SarabunIT๙" w:hAnsi="TH SarabunIT๙" w:cs="TH SarabunIT๙"/>
          <w:sz w:val="32"/>
          <w:szCs w:val="32"/>
        </w:rPr>
        <w:tab/>
      </w:r>
      <w:r w:rsidR="00D33389">
        <w:rPr>
          <w:rFonts w:ascii="TH SarabunIT๙" w:hAnsi="TH SarabunIT๙" w:cs="TH SarabunIT๙"/>
          <w:sz w:val="32"/>
          <w:szCs w:val="32"/>
        </w:rPr>
        <w:tab/>
      </w:r>
      <w:r w:rsidR="00D33389">
        <w:rPr>
          <w:rFonts w:ascii="TH SarabunIT๙" w:hAnsi="TH SarabunIT๙" w:cs="TH SarabunIT๙"/>
          <w:sz w:val="32"/>
          <w:szCs w:val="32"/>
        </w:rPr>
        <w:tab/>
      </w:r>
      <w:r w:rsidR="00D33389">
        <w:rPr>
          <w:rFonts w:ascii="TH SarabunIT๙" w:hAnsi="TH SarabunIT๙" w:cs="TH SarabunIT๙"/>
          <w:sz w:val="32"/>
          <w:szCs w:val="32"/>
        </w:rPr>
        <w:tab/>
      </w:r>
      <w:r w:rsidR="00D33389">
        <w:rPr>
          <w:rFonts w:ascii="TH SarabunIT๙" w:hAnsi="TH SarabunIT๙" w:cs="TH SarabunIT๙"/>
          <w:sz w:val="32"/>
          <w:szCs w:val="32"/>
        </w:rPr>
        <w:tab/>
      </w:r>
    </w:p>
    <w:p w14:paraId="778C42E8" w14:textId="77777777" w:rsidR="00A71164" w:rsidRDefault="00A71164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51B978" w14:textId="77777777" w:rsidR="00A71164" w:rsidRDefault="00A71164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4F08A0A" w14:textId="77777777" w:rsidR="00A71164" w:rsidRDefault="00A71164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0F59856" w14:textId="77777777" w:rsidR="00A71164" w:rsidRDefault="00A71164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47A7F24" w14:textId="77777777" w:rsidR="00A71164" w:rsidRDefault="00A71164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bookmarkStart w:id="1" w:name="_Hlk162004932"/>
    <w:p w14:paraId="7E7F1DEA" w14:textId="77777777" w:rsidR="00A71164" w:rsidRDefault="00A71164" w:rsidP="00A71164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</w:rPr>
        <w:object w:dxaOrig="1935" w:dyaOrig="2040" w14:anchorId="5820D458">
          <v:shape id="_x0000_i1026" type="#_x0000_t75" style="width:96.75pt;height:102pt" o:ole="" fillcolor="window">
            <v:imagedata r:id="rId6" o:title=""/>
          </v:shape>
          <o:OLEObject Type="Embed" ProgID="MSDraw" ShapeID="_x0000_i1026" DrawAspect="Content" ObjectID="_1775563146" r:id="rId11">
            <o:FieldCodes>\* MERGEFORMAT</o:FieldCodes>
          </o:OLEObject>
        </w:object>
      </w:r>
    </w:p>
    <w:p w14:paraId="6DAB9410" w14:textId="77777777" w:rsidR="00A71164" w:rsidRDefault="00A71164" w:rsidP="00A71164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ประกาศสำนักงานตำรวจแห่งชาติ</w:t>
      </w:r>
    </w:p>
    <w:p w14:paraId="6A5C25F7" w14:textId="77777777" w:rsidR="00A71164" w:rsidRDefault="00A71164" w:rsidP="00A71164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เรื่อง ประกาศผู้ชนะการเสนอราคา จ้างทำความสะอาด โดยวิธีเฉพาะเจาะจง</w:t>
      </w:r>
    </w:p>
    <w:p w14:paraId="6C29742E" w14:textId="77777777" w:rsidR="00A71164" w:rsidRDefault="00A71164" w:rsidP="00A71164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*******</w:t>
      </w:r>
      <w:r>
        <w:rPr>
          <w:rFonts w:ascii="TH SarabunIT๙" w:hAnsi="TH SarabunIT๙" w:cs="TH SarabunIT๙" w:hint="cs"/>
          <w:cs/>
        </w:rPr>
        <w:t>******************</w:t>
      </w:r>
      <w:r>
        <w:rPr>
          <w:rFonts w:ascii="TH SarabunIT๙" w:hAnsi="TH SarabunIT๙" w:cs="TH SarabunIT๙"/>
        </w:rPr>
        <w:t>*********</w:t>
      </w:r>
    </w:p>
    <w:p w14:paraId="0D5B07CB" w14:textId="77777777" w:rsidR="00A71164" w:rsidRDefault="00A71164" w:rsidP="00A71164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ตามที่ สำนักงานตำรวจแห่งชาติ ได้มีโครงการ จ้างทำความสะอาด  โดยวิธีเฉพาะเจาะจง นั้น</w:t>
      </w:r>
    </w:p>
    <w:p w14:paraId="7846AC9E" w14:textId="77777777" w:rsidR="00A71164" w:rsidRDefault="00A71164" w:rsidP="00A71164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บริการทำความสะอาดอาคารและสำนักงานทั่วไป  จำนวน 1 รายการ ผู้ได้รับการคัดเลือก ได้แก่ น.ส.สด  พึ่งนุ่ม  โดยเสนอราคา เป็นเงินทั้งสิ้น ๑๐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๐๐๐.๐๐.- บาท (หนึ่งหมื่นบาทถ้วน) รวมภาษีมูลค่าเพิ่มและภาษีอื่น ค่าขนส่ง ค่าจดทะเบียน และค่าใช้จ่ายอื่น ๆ ทั้งปวง</w:t>
      </w:r>
    </w:p>
    <w:p w14:paraId="4A591A3D" w14:textId="77777777" w:rsidR="00A71164" w:rsidRDefault="00A71164" w:rsidP="00A7116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7508547" w14:textId="77777777" w:rsidR="00A71164" w:rsidRDefault="00A71164" w:rsidP="00A71164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bookmarkEnd w:id="1"/>
    <w:p w14:paraId="42CD0A83" w14:textId="77777777" w:rsidR="00B437F7" w:rsidRDefault="00B437F7" w:rsidP="00B437F7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 ณ วันที่  </w:t>
      </w:r>
      <w:r w:rsidRPr="001E1E13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  พุทธศักราช ๒๕๖</w:t>
      </w:r>
      <w:r w:rsidRPr="001E1E13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4F192A8B" w14:textId="77777777" w:rsidR="00B437F7" w:rsidRDefault="00B437F7" w:rsidP="00B437F7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68CCBE7D" wp14:editId="11B4B33B">
            <wp:simplePos x="0" y="0"/>
            <wp:positionH relativeFrom="column">
              <wp:posOffset>3162300</wp:posOffset>
            </wp:positionH>
            <wp:positionV relativeFrom="paragraph">
              <wp:posOffset>112395</wp:posOffset>
            </wp:positionV>
            <wp:extent cx="1019175" cy="647700"/>
            <wp:effectExtent l="0" t="0" r="9525" b="0"/>
            <wp:wrapNone/>
            <wp:docPr id="17166346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099120" name="รูปภาพ 12250991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1F702" w14:textId="77777777" w:rsidR="00B437F7" w:rsidRPr="001E1E13" w:rsidRDefault="00B437F7" w:rsidP="00B437F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BEDB967" w14:textId="77777777" w:rsidR="00B437F7" w:rsidRPr="001E1E13" w:rsidRDefault="00B437F7" w:rsidP="00B437F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พันตำรวจเอก  </w:t>
      </w:r>
    </w:p>
    <w:p w14:paraId="69EE8EAA" w14:textId="77777777" w:rsidR="00B437F7" w:rsidRPr="001E1E13" w:rsidRDefault="00B437F7" w:rsidP="00B437F7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proofErr w:type="gramStart"/>
      <w:r w:rsidRPr="001E1E13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นภัสพง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โฆษิตสุริยมณี </w:t>
      </w:r>
      <w:r w:rsidRPr="001E1E13">
        <w:rPr>
          <w:rFonts w:ascii="TH SarabunIT๙" w:hAnsi="TH SarabunIT๙" w:cs="TH SarabunIT๙"/>
          <w:sz w:val="32"/>
          <w:szCs w:val="32"/>
          <w:cs/>
        </w:rPr>
        <w:t>)</w:t>
      </w:r>
    </w:p>
    <w:p w14:paraId="7FE3FF79" w14:textId="77777777" w:rsidR="00B437F7" w:rsidRDefault="00B437F7" w:rsidP="00B437F7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1E1E13">
        <w:rPr>
          <w:rFonts w:ascii="TH SarabunIT๙" w:hAnsi="TH SarabunIT๙" w:cs="TH SarabunIT๙"/>
          <w:sz w:val="32"/>
          <w:szCs w:val="32"/>
          <w:cs/>
        </w:rPr>
        <w:t>ผู้กำกับการสถานีตำรวจนครบาลพระราชวัง</w:t>
      </w:r>
    </w:p>
    <w:p w14:paraId="7820E6A1" w14:textId="77777777" w:rsidR="00A71164" w:rsidRDefault="00A71164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450D042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2267E28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377626D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71A7915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14066CF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ADD0DFF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1DD34D5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17A9D17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6074674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2E15B8F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51785A3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BC5B50E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278758B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0F65E38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9B0D77D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98797CA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91775C5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F4AB6CA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061336B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B7D6D88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2EA7414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C5C5189" w14:textId="3902B992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  <w:r w:rsidRPr="003A5FCE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895F739" wp14:editId="5CD48E86">
            <wp:extent cx="5940425" cy="8394700"/>
            <wp:effectExtent l="0" t="0" r="3175" b="6350"/>
            <wp:docPr id="1235140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3F88C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4897D66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19950F1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CC3D543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3448223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672BBF2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B9C0604" w14:textId="4B9F96CD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  <w:r w:rsidRPr="003A5FCE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4691E06" wp14:editId="3CAD8B5A">
            <wp:extent cx="5940425" cy="8394700"/>
            <wp:effectExtent l="0" t="0" r="3175" b="6350"/>
            <wp:docPr id="135803496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B81EC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A22FCE3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FF86898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334AA1C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4DF0F63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FE2B81" w14:textId="77777777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D6BE18C" w14:textId="5C1773E3" w:rsidR="000705DB" w:rsidRDefault="000705DB" w:rsidP="00D33389">
      <w:pPr>
        <w:pStyle w:val="a3"/>
        <w:rPr>
          <w:rFonts w:ascii="TH SarabunIT๙" w:hAnsi="TH SarabunIT๙" w:cs="TH SarabunIT๙"/>
          <w:sz w:val="32"/>
          <w:szCs w:val="32"/>
        </w:rPr>
      </w:pPr>
      <w:r w:rsidRPr="003A5FCE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AC5BEC8" wp14:editId="6E0AF81B">
            <wp:extent cx="5940425" cy="8394700"/>
            <wp:effectExtent l="0" t="0" r="3175" b="6350"/>
            <wp:docPr id="202640421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F2E89" w14:textId="77777777" w:rsidR="00D33389" w:rsidRDefault="00D33389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D0DBED8" w14:textId="77777777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86A686D" w14:textId="77777777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68A9479" w14:textId="77777777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9626D94" w14:textId="77777777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6E45DC1" w14:textId="77777777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AEE86F7" w14:textId="77777777" w:rsidR="00D344D2" w:rsidRPr="001E1E13" w:rsidRDefault="00D344D2" w:rsidP="00D344D2">
      <w:pPr>
        <w:jc w:val="center"/>
        <w:rPr>
          <w:rFonts w:ascii="TH SarabunIT๙" w:hAnsi="TH SarabunIT๙" w:cs="TH SarabunIT๙"/>
          <w:b/>
          <w:bCs/>
        </w:rPr>
      </w:pPr>
      <w:r w:rsidRPr="001E1E13">
        <w:rPr>
          <w:rFonts w:ascii="TH SarabunIT๙" w:hAnsi="TH SarabunIT๙" w:cs="TH SarabunIT๙"/>
        </w:rPr>
        <w:object w:dxaOrig="1870" w:dyaOrig="2068" w14:anchorId="5CBFF388">
          <v:shape id="_x0000_i1027" type="#_x0000_t75" style="width:96.75pt;height:102pt" o:ole="" fillcolor="window">
            <v:imagedata r:id="rId6" o:title=""/>
          </v:shape>
          <o:OLEObject Type="Embed" ProgID="MSDraw" ShapeID="_x0000_i1027" DrawAspect="Content" ObjectID="_1775563147" r:id="rId15">
            <o:FieldCodes>\* MERGEFORMAT</o:FieldCodes>
          </o:OLEObject>
        </w:object>
      </w:r>
    </w:p>
    <w:p w14:paraId="3BBC9469" w14:textId="77777777" w:rsidR="00D344D2" w:rsidRDefault="00D344D2" w:rsidP="00D344D2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ประกาศสำนักงานตำรวจแห่งชาติ</w:t>
      </w:r>
    </w:p>
    <w:p w14:paraId="4C966273" w14:textId="77777777" w:rsidR="00D344D2" w:rsidRPr="001E1E13" w:rsidRDefault="00D344D2" w:rsidP="00D344D2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เรื่อง ประกาศผู้ชนะการเสนอราคา ซื้อกระดาษถ่ายเอกสาร โดยวิธีเฉพาะเจาะจง</w:t>
      </w:r>
    </w:p>
    <w:p w14:paraId="404BBB9B" w14:textId="77777777" w:rsidR="00D344D2" w:rsidRPr="001E1E13" w:rsidRDefault="00D344D2" w:rsidP="00D344D2">
      <w:pPr>
        <w:jc w:val="center"/>
        <w:rPr>
          <w:rFonts w:ascii="TH SarabunIT๙" w:hAnsi="TH SarabunIT๙" w:cs="TH SarabunIT๙"/>
        </w:rPr>
      </w:pPr>
      <w:r w:rsidRPr="001E1E13">
        <w:rPr>
          <w:rFonts w:ascii="TH SarabunIT๙" w:hAnsi="TH SarabunIT๙" w:cs="TH SarabunIT๙"/>
        </w:rPr>
        <w:t>*******</w:t>
      </w:r>
      <w:r w:rsidRPr="001E1E13">
        <w:rPr>
          <w:rFonts w:ascii="TH SarabunIT๙" w:hAnsi="TH SarabunIT๙" w:cs="TH SarabunIT๙"/>
          <w:cs/>
        </w:rPr>
        <w:t>******************</w:t>
      </w:r>
      <w:r w:rsidRPr="001E1E13">
        <w:rPr>
          <w:rFonts w:ascii="TH SarabunIT๙" w:hAnsi="TH SarabunIT๙" w:cs="TH SarabunIT๙"/>
        </w:rPr>
        <w:t>*********</w:t>
      </w:r>
    </w:p>
    <w:p w14:paraId="3468FD61" w14:textId="77777777" w:rsidR="00D344D2" w:rsidRDefault="00D344D2" w:rsidP="00D344D2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  <w:cs/>
        </w:rPr>
        <w:t>ตาม</w:t>
      </w:r>
      <w:r>
        <w:rPr>
          <w:rFonts w:ascii="TH SarabunIT๙" w:hAnsi="TH SarabunIT๙" w:cs="TH SarabunIT๙" w:hint="cs"/>
          <w:sz w:val="32"/>
          <w:szCs w:val="32"/>
          <w:cs/>
        </w:rPr>
        <w:t>ที่ สำนักงานตำรวจแห่งชาติ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ได้มีโครงการ ซื้อกระดาษถ่ายเอกสาร โดยวิธีเฉพาะเจาะจง นั้น</w:t>
      </w:r>
    </w:p>
    <w:p w14:paraId="3ACD446F" w14:textId="77777777" w:rsidR="00D344D2" w:rsidRDefault="00D344D2" w:rsidP="00D344D2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กระดาษถ่ายเอกสารหรือพิมพ์งานทั่วไป จำนวน 1 รายการ ผู้ได้รับการคัดเลือก ได้แก่ อาทรพาณิชย์ (ขายส่ง,ขายปลีก,ให้บริการ) โดยเสนอราคา เป็นเงินทั้งสิ้น ๔๑,๗๓๐.- บาท (สี่หมื่นหนึ่งพันเจ็ดร้อยสามสิบบาทถ้วน) รวมภาษีมูลค่าเพิ่มและภาษีอื่น ค่าขนส่ง ค่าจดทะเบียน และค่าใช้จ่ายอื่น ๆ ทั้งปวง</w:t>
      </w:r>
    </w:p>
    <w:p w14:paraId="6FC73A20" w14:textId="77777777" w:rsidR="00D344D2" w:rsidRDefault="00D344D2" w:rsidP="00D344D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90DDBBB" w14:textId="77777777" w:rsidR="00D344D2" w:rsidRPr="001E1E13" w:rsidRDefault="00D344D2" w:rsidP="00D344D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071D6D4" w14:textId="77777777" w:rsidR="00B437F7" w:rsidRDefault="00B437F7" w:rsidP="00B437F7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 ณ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๒๓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  พุทธศักราช ๒๕๖</w:t>
      </w:r>
      <w:r w:rsidRPr="001E1E13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6A4B4806" w14:textId="77777777" w:rsidR="00B437F7" w:rsidRDefault="00B437F7" w:rsidP="00B437F7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361F17C3" wp14:editId="61DF75B2">
            <wp:simplePos x="0" y="0"/>
            <wp:positionH relativeFrom="column">
              <wp:posOffset>3162300</wp:posOffset>
            </wp:positionH>
            <wp:positionV relativeFrom="paragraph">
              <wp:posOffset>112395</wp:posOffset>
            </wp:positionV>
            <wp:extent cx="1019175" cy="647700"/>
            <wp:effectExtent l="0" t="0" r="9525" b="0"/>
            <wp:wrapNone/>
            <wp:docPr id="12250991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099120" name="รูปภาพ 12250991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6F32E" w14:textId="77777777" w:rsidR="00B437F7" w:rsidRPr="001E1E13" w:rsidRDefault="00B437F7" w:rsidP="00B437F7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C7C2638" w14:textId="77777777" w:rsidR="00B437F7" w:rsidRPr="001E1E13" w:rsidRDefault="00B437F7" w:rsidP="00B437F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พันตำรวจเอก  </w:t>
      </w:r>
    </w:p>
    <w:p w14:paraId="01D30B83" w14:textId="77777777" w:rsidR="00B437F7" w:rsidRPr="001E1E13" w:rsidRDefault="00B437F7" w:rsidP="00B437F7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proofErr w:type="gramStart"/>
      <w:r w:rsidRPr="001E1E13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นภัสพง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โฆษิตสุริยมณี </w:t>
      </w:r>
      <w:r w:rsidRPr="001E1E13">
        <w:rPr>
          <w:rFonts w:ascii="TH SarabunIT๙" w:hAnsi="TH SarabunIT๙" w:cs="TH SarabunIT๙"/>
          <w:sz w:val="32"/>
          <w:szCs w:val="32"/>
          <w:cs/>
        </w:rPr>
        <w:t>)</w:t>
      </w:r>
    </w:p>
    <w:p w14:paraId="186D59EA" w14:textId="77777777" w:rsidR="00B437F7" w:rsidRDefault="00B437F7" w:rsidP="00B437F7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1E1E13">
        <w:rPr>
          <w:rFonts w:ascii="TH SarabunIT๙" w:hAnsi="TH SarabunIT๙" w:cs="TH SarabunIT๙"/>
          <w:sz w:val="32"/>
          <w:szCs w:val="32"/>
          <w:cs/>
        </w:rPr>
        <w:t>ผู้กำกับการสถานีตำรวจนครบาลพระราชวัง</w:t>
      </w:r>
    </w:p>
    <w:p w14:paraId="13AF3089" w14:textId="77777777" w:rsidR="00D344D2" w:rsidRDefault="00D344D2" w:rsidP="00D344D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28EFA91" w14:textId="77777777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769FB14" w14:textId="77777777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D9F5BBA" w14:textId="77777777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E979940" w14:textId="77777777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166562B" w14:textId="77777777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EE967BD" w14:textId="77777777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3D8C775" w14:textId="77777777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1EE4DB6" w14:textId="77777777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EFCB298" w14:textId="77777777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5533231" w14:textId="77777777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A6A83D4" w14:textId="77777777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36ECF6D" w14:textId="77777777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AC1BD26" w14:textId="77777777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6995A14" w14:textId="77777777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078DAD0" w14:textId="77777777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5140978" w14:textId="77777777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7A801FD" w14:textId="77777777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E3B2E0D" w14:textId="77777777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5BE0C04" w14:textId="77777777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3795DE8" w14:textId="77777777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78D965A" w14:textId="77777777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B260B89" w14:textId="6A4C1A10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  <w:r w:rsidRPr="00D344D2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 wp14:anchorId="003C4308" wp14:editId="44496D40">
            <wp:extent cx="5940425" cy="8394700"/>
            <wp:effectExtent l="0" t="0" r="3175" b="6350"/>
            <wp:docPr id="9478932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2ED83" w14:textId="77777777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F77AAEC" w14:textId="77777777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A9747EC" w14:textId="77777777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EBA5F49" w14:textId="77777777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7600F7E" w14:textId="77777777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54D47C7" w14:textId="77777777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2F519B3" w14:textId="5B700DE1" w:rsidR="00D344D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5D51425" wp14:editId="4E3AE3FE">
            <wp:extent cx="5940425" cy="8394700"/>
            <wp:effectExtent l="0" t="0" r="3175" b="6350"/>
            <wp:docPr id="50345551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68063" w14:textId="77777777" w:rsidR="00D344D2" w:rsidRPr="00177DE2" w:rsidRDefault="00D344D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sectPr w:rsidR="00D344D2" w:rsidRPr="00177DE2" w:rsidSect="003F2D44">
      <w:pgSz w:w="11907" w:h="16840" w:code="9"/>
      <w:pgMar w:top="567" w:right="1134" w:bottom="567" w:left="1418" w:header="567" w:footer="56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462D3"/>
    <w:multiLevelType w:val="multilevel"/>
    <w:tmpl w:val="9C2A8422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00" w:hanging="1800"/>
      </w:pPr>
      <w:rPr>
        <w:rFonts w:hint="default"/>
      </w:rPr>
    </w:lvl>
  </w:abstractNum>
  <w:abstractNum w:abstractNumId="1" w15:restartNumberingAfterBreak="0">
    <w:nsid w:val="0C554801"/>
    <w:multiLevelType w:val="singleLevel"/>
    <w:tmpl w:val="3462222E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0EA75E41"/>
    <w:multiLevelType w:val="singleLevel"/>
    <w:tmpl w:val="6F00F192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13136550"/>
    <w:multiLevelType w:val="singleLevel"/>
    <w:tmpl w:val="DFCC1A18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17F95259"/>
    <w:multiLevelType w:val="hybridMultilevel"/>
    <w:tmpl w:val="810E85FA"/>
    <w:lvl w:ilvl="0" w:tplc="B0449020"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DA57265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2B13448B"/>
    <w:multiLevelType w:val="singleLevel"/>
    <w:tmpl w:val="A25C0D40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7" w15:restartNumberingAfterBreak="0">
    <w:nsid w:val="2B2F5A6F"/>
    <w:multiLevelType w:val="singleLevel"/>
    <w:tmpl w:val="2D404FF8"/>
    <w:lvl w:ilvl="0">
      <w:start w:val="4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8" w15:restartNumberingAfterBreak="0">
    <w:nsid w:val="35BB7648"/>
    <w:multiLevelType w:val="singleLevel"/>
    <w:tmpl w:val="D09C771A"/>
    <w:lvl w:ilvl="0">
      <w:start w:val="2544"/>
      <w:numFmt w:val="decimal"/>
      <w:lvlText w:val="%1"/>
      <w:lvlJc w:val="left"/>
      <w:pPr>
        <w:tabs>
          <w:tab w:val="num" w:pos="1572"/>
        </w:tabs>
        <w:ind w:left="1572" w:hanging="1572"/>
      </w:pPr>
      <w:rPr>
        <w:rFonts w:hint="default"/>
      </w:rPr>
    </w:lvl>
  </w:abstractNum>
  <w:abstractNum w:abstractNumId="9" w15:restartNumberingAfterBreak="0">
    <w:nsid w:val="38FF60E8"/>
    <w:multiLevelType w:val="multilevel"/>
    <w:tmpl w:val="CFE896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0" w15:restartNumberingAfterBreak="0">
    <w:nsid w:val="39221BB6"/>
    <w:multiLevelType w:val="singleLevel"/>
    <w:tmpl w:val="AEC08082"/>
    <w:lvl w:ilvl="0">
      <w:start w:val="19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</w:abstractNum>
  <w:abstractNum w:abstractNumId="11" w15:restartNumberingAfterBreak="0">
    <w:nsid w:val="39BD59C0"/>
    <w:multiLevelType w:val="hybridMultilevel"/>
    <w:tmpl w:val="23FA78E0"/>
    <w:lvl w:ilvl="0" w:tplc="9A867D2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D930237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3EC8429C"/>
    <w:multiLevelType w:val="multilevel"/>
    <w:tmpl w:val="2CB0C1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4" w15:restartNumberingAfterBreak="0">
    <w:nsid w:val="3F8C1FEA"/>
    <w:multiLevelType w:val="singleLevel"/>
    <w:tmpl w:val="09A42744"/>
    <w:lvl w:ilvl="0">
      <w:start w:val="1"/>
      <w:numFmt w:val="decimal"/>
      <w:lvlText w:val="%1"/>
      <w:lvlJc w:val="left"/>
      <w:pPr>
        <w:tabs>
          <w:tab w:val="num" w:pos="4944"/>
        </w:tabs>
        <w:ind w:left="4944" w:hanging="624"/>
      </w:pPr>
      <w:rPr>
        <w:rFonts w:hint="default"/>
      </w:rPr>
    </w:lvl>
  </w:abstractNum>
  <w:abstractNum w:abstractNumId="15" w15:restartNumberingAfterBreak="0">
    <w:nsid w:val="482F75F2"/>
    <w:multiLevelType w:val="hybridMultilevel"/>
    <w:tmpl w:val="30661820"/>
    <w:lvl w:ilvl="0" w:tplc="CACECB1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9B317EF"/>
    <w:multiLevelType w:val="singleLevel"/>
    <w:tmpl w:val="B6D24326"/>
    <w:lvl w:ilvl="0">
      <w:start w:val="19"/>
      <w:numFmt w:val="bullet"/>
      <w:lvlText w:val="-"/>
      <w:lvlJc w:val="left"/>
      <w:pPr>
        <w:tabs>
          <w:tab w:val="num" w:pos="555"/>
        </w:tabs>
        <w:ind w:left="555" w:hanging="555"/>
      </w:pPr>
      <w:rPr>
        <w:rFonts w:hint="default"/>
      </w:rPr>
    </w:lvl>
  </w:abstractNum>
  <w:abstractNum w:abstractNumId="17" w15:restartNumberingAfterBreak="0">
    <w:nsid w:val="4DBF543C"/>
    <w:multiLevelType w:val="hybridMultilevel"/>
    <w:tmpl w:val="DAE40F86"/>
    <w:lvl w:ilvl="0" w:tplc="7062CB40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5241595F"/>
    <w:multiLevelType w:val="singleLevel"/>
    <w:tmpl w:val="95B48EAE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9" w15:restartNumberingAfterBreak="0">
    <w:nsid w:val="54F2218C"/>
    <w:multiLevelType w:val="singleLevel"/>
    <w:tmpl w:val="4738A402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0" w15:restartNumberingAfterBreak="0">
    <w:nsid w:val="5BBC1364"/>
    <w:multiLevelType w:val="singleLevel"/>
    <w:tmpl w:val="0A2454CE"/>
    <w:lvl w:ilvl="0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1" w15:restartNumberingAfterBreak="0">
    <w:nsid w:val="65397FC1"/>
    <w:multiLevelType w:val="hybridMultilevel"/>
    <w:tmpl w:val="A7F61180"/>
    <w:lvl w:ilvl="0" w:tplc="E376CCF6">
      <w:start w:val="2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6B3808A4"/>
    <w:multiLevelType w:val="hybridMultilevel"/>
    <w:tmpl w:val="C86A0ACA"/>
    <w:lvl w:ilvl="0" w:tplc="69A0946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732F1E01"/>
    <w:multiLevelType w:val="singleLevel"/>
    <w:tmpl w:val="77FEEF4C"/>
    <w:lvl w:ilvl="0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4" w15:restartNumberingAfterBreak="0">
    <w:nsid w:val="7A487F4A"/>
    <w:multiLevelType w:val="singleLevel"/>
    <w:tmpl w:val="3A3448B0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 w16cid:durableId="1687050511">
    <w:abstractNumId w:val="18"/>
  </w:num>
  <w:num w:numId="2" w16cid:durableId="1826513457">
    <w:abstractNumId w:val="19"/>
  </w:num>
  <w:num w:numId="3" w16cid:durableId="1162427243">
    <w:abstractNumId w:val="6"/>
  </w:num>
  <w:num w:numId="4" w16cid:durableId="1844204416">
    <w:abstractNumId w:val="1"/>
  </w:num>
  <w:num w:numId="5" w16cid:durableId="581136258">
    <w:abstractNumId w:val="20"/>
  </w:num>
  <w:num w:numId="6" w16cid:durableId="752775614">
    <w:abstractNumId w:val="23"/>
  </w:num>
  <w:num w:numId="7" w16cid:durableId="925184988">
    <w:abstractNumId w:val="24"/>
  </w:num>
  <w:num w:numId="8" w16cid:durableId="371150817">
    <w:abstractNumId w:val="2"/>
  </w:num>
  <w:num w:numId="9" w16cid:durableId="368335865">
    <w:abstractNumId w:val="12"/>
  </w:num>
  <w:num w:numId="10" w16cid:durableId="1217595022">
    <w:abstractNumId w:val="5"/>
  </w:num>
  <w:num w:numId="11" w16cid:durableId="1305962780">
    <w:abstractNumId w:val="3"/>
  </w:num>
  <w:num w:numId="12" w16cid:durableId="1791239196">
    <w:abstractNumId w:val="8"/>
  </w:num>
  <w:num w:numId="13" w16cid:durableId="410811949">
    <w:abstractNumId w:val="14"/>
  </w:num>
  <w:num w:numId="14" w16cid:durableId="117533925">
    <w:abstractNumId w:val="10"/>
  </w:num>
  <w:num w:numId="15" w16cid:durableId="1443260283">
    <w:abstractNumId w:val="16"/>
  </w:num>
  <w:num w:numId="16" w16cid:durableId="1814130764">
    <w:abstractNumId w:val="7"/>
  </w:num>
  <w:num w:numId="17" w16cid:durableId="1943561930">
    <w:abstractNumId w:val="15"/>
  </w:num>
  <w:num w:numId="18" w16cid:durableId="1029454811">
    <w:abstractNumId w:val="9"/>
  </w:num>
  <w:num w:numId="19" w16cid:durableId="152336746">
    <w:abstractNumId w:val="0"/>
  </w:num>
  <w:num w:numId="20" w16cid:durableId="1894073826">
    <w:abstractNumId w:val="4"/>
  </w:num>
  <w:num w:numId="21" w16cid:durableId="1119684315">
    <w:abstractNumId w:val="13"/>
  </w:num>
  <w:num w:numId="22" w16cid:durableId="1608390930">
    <w:abstractNumId w:val="22"/>
  </w:num>
  <w:num w:numId="23" w16cid:durableId="1526601350">
    <w:abstractNumId w:val="17"/>
  </w:num>
  <w:num w:numId="24" w16cid:durableId="793789304">
    <w:abstractNumId w:val="21"/>
  </w:num>
  <w:num w:numId="25" w16cid:durableId="5636599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2DD"/>
    <w:rsid w:val="0000234A"/>
    <w:rsid w:val="00003300"/>
    <w:rsid w:val="00006231"/>
    <w:rsid w:val="00006F85"/>
    <w:rsid w:val="00011152"/>
    <w:rsid w:val="00014E94"/>
    <w:rsid w:val="00016FED"/>
    <w:rsid w:val="00025FFA"/>
    <w:rsid w:val="0003509F"/>
    <w:rsid w:val="00035F8A"/>
    <w:rsid w:val="00037281"/>
    <w:rsid w:val="000374E9"/>
    <w:rsid w:val="00040708"/>
    <w:rsid w:val="0004178B"/>
    <w:rsid w:val="000418D9"/>
    <w:rsid w:val="00041DFE"/>
    <w:rsid w:val="00043086"/>
    <w:rsid w:val="00044324"/>
    <w:rsid w:val="000453F1"/>
    <w:rsid w:val="000454AD"/>
    <w:rsid w:val="00050A50"/>
    <w:rsid w:val="000521DA"/>
    <w:rsid w:val="000521EA"/>
    <w:rsid w:val="00052AB0"/>
    <w:rsid w:val="00052AE0"/>
    <w:rsid w:val="000550A8"/>
    <w:rsid w:val="00062A3E"/>
    <w:rsid w:val="00064B0F"/>
    <w:rsid w:val="00067154"/>
    <w:rsid w:val="000705DB"/>
    <w:rsid w:val="00070AA3"/>
    <w:rsid w:val="00070B15"/>
    <w:rsid w:val="00072C12"/>
    <w:rsid w:val="000748B6"/>
    <w:rsid w:val="000778E7"/>
    <w:rsid w:val="00080588"/>
    <w:rsid w:val="00080FF5"/>
    <w:rsid w:val="00083569"/>
    <w:rsid w:val="00086C84"/>
    <w:rsid w:val="000923B1"/>
    <w:rsid w:val="000929AC"/>
    <w:rsid w:val="00092BAD"/>
    <w:rsid w:val="0009354E"/>
    <w:rsid w:val="00095303"/>
    <w:rsid w:val="00097288"/>
    <w:rsid w:val="000A2377"/>
    <w:rsid w:val="000A5ED8"/>
    <w:rsid w:val="000A6DFD"/>
    <w:rsid w:val="000B0483"/>
    <w:rsid w:val="000B470D"/>
    <w:rsid w:val="000B582C"/>
    <w:rsid w:val="000B7A4A"/>
    <w:rsid w:val="000B7A8E"/>
    <w:rsid w:val="000C329A"/>
    <w:rsid w:val="000C628A"/>
    <w:rsid w:val="000C6567"/>
    <w:rsid w:val="000C6577"/>
    <w:rsid w:val="000C7135"/>
    <w:rsid w:val="000D330A"/>
    <w:rsid w:val="000D3AD0"/>
    <w:rsid w:val="000D4021"/>
    <w:rsid w:val="000E0A62"/>
    <w:rsid w:val="000E66F1"/>
    <w:rsid w:val="000E76A3"/>
    <w:rsid w:val="000F1ABE"/>
    <w:rsid w:val="00103AB9"/>
    <w:rsid w:val="001056BF"/>
    <w:rsid w:val="001063E7"/>
    <w:rsid w:val="001120D3"/>
    <w:rsid w:val="00113445"/>
    <w:rsid w:val="001168F7"/>
    <w:rsid w:val="001172B3"/>
    <w:rsid w:val="0011749C"/>
    <w:rsid w:val="00121B84"/>
    <w:rsid w:val="00122ACC"/>
    <w:rsid w:val="00123206"/>
    <w:rsid w:val="00124762"/>
    <w:rsid w:val="0012595D"/>
    <w:rsid w:val="0012752E"/>
    <w:rsid w:val="001327E5"/>
    <w:rsid w:val="00135756"/>
    <w:rsid w:val="00137CA6"/>
    <w:rsid w:val="00140638"/>
    <w:rsid w:val="00140BC8"/>
    <w:rsid w:val="00140DCC"/>
    <w:rsid w:val="0014237D"/>
    <w:rsid w:val="00143682"/>
    <w:rsid w:val="001461BA"/>
    <w:rsid w:val="00147C2E"/>
    <w:rsid w:val="001518BE"/>
    <w:rsid w:val="00156A7E"/>
    <w:rsid w:val="00160352"/>
    <w:rsid w:val="00162384"/>
    <w:rsid w:val="00162A0A"/>
    <w:rsid w:val="0016362A"/>
    <w:rsid w:val="00165A8D"/>
    <w:rsid w:val="00170DEA"/>
    <w:rsid w:val="00171AB8"/>
    <w:rsid w:val="00171E9E"/>
    <w:rsid w:val="001731EA"/>
    <w:rsid w:val="00177DE2"/>
    <w:rsid w:val="00182850"/>
    <w:rsid w:val="00182D7C"/>
    <w:rsid w:val="001837E4"/>
    <w:rsid w:val="00185CB6"/>
    <w:rsid w:val="001905C4"/>
    <w:rsid w:val="0019156A"/>
    <w:rsid w:val="00192547"/>
    <w:rsid w:val="001930BA"/>
    <w:rsid w:val="0019324C"/>
    <w:rsid w:val="001956AE"/>
    <w:rsid w:val="00196217"/>
    <w:rsid w:val="00196969"/>
    <w:rsid w:val="00197085"/>
    <w:rsid w:val="0019733E"/>
    <w:rsid w:val="00197D61"/>
    <w:rsid w:val="001A0F02"/>
    <w:rsid w:val="001A12C5"/>
    <w:rsid w:val="001A2413"/>
    <w:rsid w:val="001A2D7B"/>
    <w:rsid w:val="001A6A8A"/>
    <w:rsid w:val="001A6FC7"/>
    <w:rsid w:val="001A70BC"/>
    <w:rsid w:val="001A7C11"/>
    <w:rsid w:val="001B100B"/>
    <w:rsid w:val="001B112C"/>
    <w:rsid w:val="001B1C49"/>
    <w:rsid w:val="001B7CDE"/>
    <w:rsid w:val="001C003E"/>
    <w:rsid w:val="001C20D8"/>
    <w:rsid w:val="001D0267"/>
    <w:rsid w:val="001D4410"/>
    <w:rsid w:val="001D5B09"/>
    <w:rsid w:val="001D62E7"/>
    <w:rsid w:val="001E1ADB"/>
    <w:rsid w:val="001E1E13"/>
    <w:rsid w:val="001E434F"/>
    <w:rsid w:val="001E693D"/>
    <w:rsid w:val="001F0CD7"/>
    <w:rsid w:val="001F30F5"/>
    <w:rsid w:val="001F44C6"/>
    <w:rsid w:val="001F4766"/>
    <w:rsid w:val="001F48E1"/>
    <w:rsid w:val="001F5917"/>
    <w:rsid w:val="001F5A93"/>
    <w:rsid w:val="001F5B38"/>
    <w:rsid w:val="00201FBE"/>
    <w:rsid w:val="0020346E"/>
    <w:rsid w:val="00206A97"/>
    <w:rsid w:val="00211BE4"/>
    <w:rsid w:val="00212A28"/>
    <w:rsid w:val="00212C08"/>
    <w:rsid w:val="00212FD0"/>
    <w:rsid w:val="00214E1E"/>
    <w:rsid w:val="002201B0"/>
    <w:rsid w:val="00220668"/>
    <w:rsid w:val="00221332"/>
    <w:rsid w:val="00221BB1"/>
    <w:rsid w:val="002254D1"/>
    <w:rsid w:val="00225B39"/>
    <w:rsid w:val="002264D7"/>
    <w:rsid w:val="00227F41"/>
    <w:rsid w:val="00232CCD"/>
    <w:rsid w:val="0023323B"/>
    <w:rsid w:val="00236483"/>
    <w:rsid w:val="00237AE4"/>
    <w:rsid w:val="0024035A"/>
    <w:rsid w:val="00240483"/>
    <w:rsid w:val="0024092F"/>
    <w:rsid w:val="00240CE5"/>
    <w:rsid w:val="0024188D"/>
    <w:rsid w:val="0024219B"/>
    <w:rsid w:val="0024579A"/>
    <w:rsid w:val="002462B6"/>
    <w:rsid w:val="00247BAA"/>
    <w:rsid w:val="00247CA6"/>
    <w:rsid w:val="0025182A"/>
    <w:rsid w:val="00252028"/>
    <w:rsid w:val="002524A5"/>
    <w:rsid w:val="00254444"/>
    <w:rsid w:val="0025496D"/>
    <w:rsid w:val="00261278"/>
    <w:rsid w:val="00261802"/>
    <w:rsid w:val="00265D49"/>
    <w:rsid w:val="0026601C"/>
    <w:rsid w:val="002711C7"/>
    <w:rsid w:val="00271FDF"/>
    <w:rsid w:val="00272B27"/>
    <w:rsid w:val="00272B91"/>
    <w:rsid w:val="002736C1"/>
    <w:rsid w:val="00273878"/>
    <w:rsid w:val="00275302"/>
    <w:rsid w:val="00281940"/>
    <w:rsid w:val="00282DB2"/>
    <w:rsid w:val="00283803"/>
    <w:rsid w:val="0028683B"/>
    <w:rsid w:val="00287E5C"/>
    <w:rsid w:val="002914BD"/>
    <w:rsid w:val="0029179E"/>
    <w:rsid w:val="00293148"/>
    <w:rsid w:val="002A5162"/>
    <w:rsid w:val="002B02A8"/>
    <w:rsid w:val="002B047D"/>
    <w:rsid w:val="002B0B1F"/>
    <w:rsid w:val="002B1BA5"/>
    <w:rsid w:val="002B5A16"/>
    <w:rsid w:val="002C19D8"/>
    <w:rsid w:val="002C2A71"/>
    <w:rsid w:val="002C6354"/>
    <w:rsid w:val="002C64B9"/>
    <w:rsid w:val="002D24D9"/>
    <w:rsid w:val="002D29A8"/>
    <w:rsid w:val="002D43A9"/>
    <w:rsid w:val="002E0B76"/>
    <w:rsid w:val="002E16A6"/>
    <w:rsid w:val="002E5EE6"/>
    <w:rsid w:val="002E650D"/>
    <w:rsid w:val="002E6927"/>
    <w:rsid w:val="002E7376"/>
    <w:rsid w:val="002E74F4"/>
    <w:rsid w:val="002F01F2"/>
    <w:rsid w:val="002F2A19"/>
    <w:rsid w:val="002F4205"/>
    <w:rsid w:val="00304ADB"/>
    <w:rsid w:val="00304CE2"/>
    <w:rsid w:val="00305EBA"/>
    <w:rsid w:val="003108EF"/>
    <w:rsid w:val="003113F6"/>
    <w:rsid w:val="00313B18"/>
    <w:rsid w:val="00313B32"/>
    <w:rsid w:val="003147A8"/>
    <w:rsid w:val="003164C8"/>
    <w:rsid w:val="00320173"/>
    <w:rsid w:val="00322D65"/>
    <w:rsid w:val="00322DB2"/>
    <w:rsid w:val="00323614"/>
    <w:rsid w:val="003236DE"/>
    <w:rsid w:val="0032631F"/>
    <w:rsid w:val="00326370"/>
    <w:rsid w:val="003263C7"/>
    <w:rsid w:val="00327ADD"/>
    <w:rsid w:val="00330D94"/>
    <w:rsid w:val="0033259C"/>
    <w:rsid w:val="0034092A"/>
    <w:rsid w:val="003416C8"/>
    <w:rsid w:val="00341A4A"/>
    <w:rsid w:val="00341BFA"/>
    <w:rsid w:val="00344F58"/>
    <w:rsid w:val="003461F7"/>
    <w:rsid w:val="00352DFA"/>
    <w:rsid w:val="00354A50"/>
    <w:rsid w:val="00355736"/>
    <w:rsid w:val="00356897"/>
    <w:rsid w:val="003616C3"/>
    <w:rsid w:val="00363E58"/>
    <w:rsid w:val="00365040"/>
    <w:rsid w:val="00365A52"/>
    <w:rsid w:val="00365C29"/>
    <w:rsid w:val="003673D1"/>
    <w:rsid w:val="00367E60"/>
    <w:rsid w:val="003701F5"/>
    <w:rsid w:val="003717CC"/>
    <w:rsid w:val="00371B3D"/>
    <w:rsid w:val="003803FB"/>
    <w:rsid w:val="003805BC"/>
    <w:rsid w:val="00380755"/>
    <w:rsid w:val="00382F68"/>
    <w:rsid w:val="003831C1"/>
    <w:rsid w:val="00387564"/>
    <w:rsid w:val="003933AD"/>
    <w:rsid w:val="0039567D"/>
    <w:rsid w:val="003958D6"/>
    <w:rsid w:val="00396905"/>
    <w:rsid w:val="00396EC7"/>
    <w:rsid w:val="003A06AA"/>
    <w:rsid w:val="003A100F"/>
    <w:rsid w:val="003A3EDE"/>
    <w:rsid w:val="003A514A"/>
    <w:rsid w:val="003A58E7"/>
    <w:rsid w:val="003A5B7A"/>
    <w:rsid w:val="003B3594"/>
    <w:rsid w:val="003B3768"/>
    <w:rsid w:val="003B503D"/>
    <w:rsid w:val="003B6FD0"/>
    <w:rsid w:val="003C525D"/>
    <w:rsid w:val="003D007B"/>
    <w:rsid w:val="003D2A4D"/>
    <w:rsid w:val="003D2F3F"/>
    <w:rsid w:val="003D4F45"/>
    <w:rsid w:val="003D72CD"/>
    <w:rsid w:val="003E2734"/>
    <w:rsid w:val="003F2157"/>
    <w:rsid w:val="003F2D44"/>
    <w:rsid w:val="003F41DD"/>
    <w:rsid w:val="003F4D73"/>
    <w:rsid w:val="00400987"/>
    <w:rsid w:val="004022A6"/>
    <w:rsid w:val="004028CA"/>
    <w:rsid w:val="00402AF8"/>
    <w:rsid w:val="004032EA"/>
    <w:rsid w:val="00403A81"/>
    <w:rsid w:val="00405586"/>
    <w:rsid w:val="0040701D"/>
    <w:rsid w:val="00411023"/>
    <w:rsid w:val="004114B7"/>
    <w:rsid w:val="00413329"/>
    <w:rsid w:val="0042165C"/>
    <w:rsid w:val="00422DB3"/>
    <w:rsid w:val="0042390B"/>
    <w:rsid w:val="004239B4"/>
    <w:rsid w:val="00426048"/>
    <w:rsid w:val="00426E7B"/>
    <w:rsid w:val="00427C26"/>
    <w:rsid w:val="00430036"/>
    <w:rsid w:val="00432931"/>
    <w:rsid w:val="004339BB"/>
    <w:rsid w:val="00441421"/>
    <w:rsid w:val="00441553"/>
    <w:rsid w:val="004435F3"/>
    <w:rsid w:val="00444B34"/>
    <w:rsid w:val="00445ABF"/>
    <w:rsid w:val="00447D14"/>
    <w:rsid w:val="00450B8A"/>
    <w:rsid w:val="00453470"/>
    <w:rsid w:val="00453CD2"/>
    <w:rsid w:val="0045670D"/>
    <w:rsid w:val="00462AC5"/>
    <w:rsid w:val="00463D28"/>
    <w:rsid w:val="00464FA0"/>
    <w:rsid w:val="00467A13"/>
    <w:rsid w:val="00472209"/>
    <w:rsid w:val="00475BA3"/>
    <w:rsid w:val="004763A2"/>
    <w:rsid w:val="004773EA"/>
    <w:rsid w:val="004777CC"/>
    <w:rsid w:val="00477927"/>
    <w:rsid w:val="004807C8"/>
    <w:rsid w:val="0048113C"/>
    <w:rsid w:val="004817C4"/>
    <w:rsid w:val="004818D1"/>
    <w:rsid w:val="00482664"/>
    <w:rsid w:val="004827BF"/>
    <w:rsid w:val="00485C52"/>
    <w:rsid w:val="004864D7"/>
    <w:rsid w:val="004872CE"/>
    <w:rsid w:val="0048757F"/>
    <w:rsid w:val="00487F04"/>
    <w:rsid w:val="004A3330"/>
    <w:rsid w:val="004A3F5F"/>
    <w:rsid w:val="004A46A4"/>
    <w:rsid w:val="004B1C14"/>
    <w:rsid w:val="004B40FA"/>
    <w:rsid w:val="004B5546"/>
    <w:rsid w:val="004B5F1B"/>
    <w:rsid w:val="004B7C58"/>
    <w:rsid w:val="004C0203"/>
    <w:rsid w:val="004C0E76"/>
    <w:rsid w:val="004C3AAE"/>
    <w:rsid w:val="004C4094"/>
    <w:rsid w:val="004C5FD4"/>
    <w:rsid w:val="004C6FED"/>
    <w:rsid w:val="004C7EBB"/>
    <w:rsid w:val="004D0249"/>
    <w:rsid w:val="004D1271"/>
    <w:rsid w:val="004D2AFF"/>
    <w:rsid w:val="004D379D"/>
    <w:rsid w:val="004D3841"/>
    <w:rsid w:val="004D72A4"/>
    <w:rsid w:val="004D7AC1"/>
    <w:rsid w:val="004E0843"/>
    <w:rsid w:val="004E08FD"/>
    <w:rsid w:val="004E1E8B"/>
    <w:rsid w:val="004E2915"/>
    <w:rsid w:val="004E5A9D"/>
    <w:rsid w:val="004E5CEB"/>
    <w:rsid w:val="004E7A1F"/>
    <w:rsid w:val="004F1E49"/>
    <w:rsid w:val="004F2C3B"/>
    <w:rsid w:val="004F3226"/>
    <w:rsid w:val="004F4156"/>
    <w:rsid w:val="004F629B"/>
    <w:rsid w:val="004F72A9"/>
    <w:rsid w:val="004F7BC0"/>
    <w:rsid w:val="00501A19"/>
    <w:rsid w:val="005024DF"/>
    <w:rsid w:val="00506CD3"/>
    <w:rsid w:val="00512CF2"/>
    <w:rsid w:val="00513B05"/>
    <w:rsid w:val="0051693B"/>
    <w:rsid w:val="00517509"/>
    <w:rsid w:val="005206B5"/>
    <w:rsid w:val="00521885"/>
    <w:rsid w:val="00527D41"/>
    <w:rsid w:val="0053015F"/>
    <w:rsid w:val="00530F96"/>
    <w:rsid w:val="0053220B"/>
    <w:rsid w:val="00533438"/>
    <w:rsid w:val="0053563C"/>
    <w:rsid w:val="005362A7"/>
    <w:rsid w:val="005366F2"/>
    <w:rsid w:val="005372CB"/>
    <w:rsid w:val="0053757E"/>
    <w:rsid w:val="00542D43"/>
    <w:rsid w:val="00543AC4"/>
    <w:rsid w:val="00544CA3"/>
    <w:rsid w:val="00545085"/>
    <w:rsid w:val="0054613E"/>
    <w:rsid w:val="005465C5"/>
    <w:rsid w:val="00551002"/>
    <w:rsid w:val="00553931"/>
    <w:rsid w:val="00556F62"/>
    <w:rsid w:val="00561AF2"/>
    <w:rsid w:val="00562032"/>
    <w:rsid w:val="00566EC8"/>
    <w:rsid w:val="00567768"/>
    <w:rsid w:val="00572A1B"/>
    <w:rsid w:val="00572C57"/>
    <w:rsid w:val="00573B4F"/>
    <w:rsid w:val="00573DA1"/>
    <w:rsid w:val="00574C9A"/>
    <w:rsid w:val="00575144"/>
    <w:rsid w:val="00581126"/>
    <w:rsid w:val="0058197F"/>
    <w:rsid w:val="00582066"/>
    <w:rsid w:val="00583A17"/>
    <w:rsid w:val="00583D75"/>
    <w:rsid w:val="00586CC5"/>
    <w:rsid w:val="00592CEF"/>
    <w:rsid w:val="00593210"/>
    <w:rsid w:val="005943E3"/>
    <w:rsid w:val="005962AD"/>
    <w:rsid w:val="005A07FC"/>
    <w:rsid w:val="005A0C3B"/>
    <w:rsid w:val="005A1EE3"/>
    <w:rsid w:val="005A44E7"/>
    <w:rsid w:val="005A4F13"/>
    <w:rsid w:val="005A580F"/>
    <w:rsid w:val="005B1E11"/>
    <w:rsid w:val="005B2719"/>
    <w:rsid w:val="005B37D2"/>
    <w:rsid w:val="005B5D00"/>
    <w:rsid w:val="005B7CFE"/>
    <w:rsid w:val="005C0CDC"/>
    <w:rsid w:val="005C198B"/>
    <w:rsid w:val="005C51E9"/>
    <w:rsid w:val="005D4EA2"/>
    <w:rsid w:val="005D598D"/>
    <w:rsid w:val="005D7B3B"/>
    <w:rsid w:val="005E3E8E"/>
    <w:rsid w:val="005E46BA"/>
    <w:rsid w:val="005E53F4"/>
    <w:rsid w:val="005E679A"/>
    <w:rsid w:val="005F5130"/>
    <w:rsid w:val="005F5686"/>
    <w:rsid w:val="00601996"/>
    <w:rsid w:val="00606FB4"/>
    <w:rsid w:val="00607064"/>
    <w:rsid w:val="00607ADD"/>
    <w:rsid w:val="00610418"/>
    <w:rsid w:val="006117C6"/>
    <w:rsid w:val="00612161"/>
    <w:rsid w:val="00613791"/>
    <w:rsid w:val="00614C8C"/>
    <w:rsid w:val="006210C2"/>
    <w:rsid w:val="00624757"/>
    <w:rsid w:val="00625306"/>
    <w:rsid w:val="00625DD1"/>
    <w:rsid w:val="00626CCF"/>
    <w:rsid w:val="0062718F"/>
    <w:rsid w:val="0062758A"/>
    <w:rsid w:val="006301B8"/>
    <w:rsid w:val="00630F7B"/>
    <w:rsid w:val="00631D21"/>
    <w:rsid w:val="006320EA"/>
    <w:rsid w:val="00635B98"/>
    <w:rsid w:val="00637D60"/>
    <w:rsid w:val="00641AA4"/>
    <w:rsid w:val="00643AF5"/>
    <w:rsid w:val="0064425C"/>
    <w:rsid w:val="00644E23"/>
    <w:rsid w:val="00652866"/>
    <w:rsid w:val="006538C6"/>
    <w:rsid w:val="00654298"/>
    <w:rsid w:val="00660550"/>
    <w:rsid w:val="00660E2E"/>
    <w:rsid w:val="006647EF"/>
    <w:rsid w:val="00666686"/>
    <w:rsid w:val="00667A5F"/>
    <w:rsid w:val="00671B2E"/>
    <w:rsid w:val="00671B71"/>
    <w:rsid w:val="0067361C"/>
    <w:rsid w:val="00675707"/>
    <w:rsid w:val="00676CB6"/>
    <w:rsid w:val="00681099"/>
    <w:rsid w:val="006811CD"/>
    <w:rsid w:val="0068360B"/>
    <w:rsid w:val="00683F33"/>
    <w:rsid w:val="00686E5F"/>
    <w:rsid w:val="00686F28"/>
    <w:rsid w:val="006870F6"/>
    <w:rsid w:val="00691CC0"/>
    <w:rsid w:val="00692C03"/>
    <w:rsid w:val="00693658"/>
    <w:rsid w:val="006949B0"/>
    <w:rsid w:val="006959A6"/>
    <w:rsid w:val="006A08BD"/>
    <w:rsid w:val="006B0397"/>
    <w:rsid w:val="006B0A0A"/>
    <w:rsid w:val="006B0BAF"/>
    <w:rsid w:val="006B4B9E"/>
    <w:rsid w:val="006B6FB9"/>
    <w:rsid w:val="006B7434"/>
    <w:rsid w:val="006C0A40"/>
    <w:rsid w:val="006C0B59"/>
    <w:rsid w:val="006C16E9"/>
    <w:rsid w:val="006C2732"/>
    <w:rsid w:val="006C4580"/>
    <w:rsid w:val="006C4AB6"/>
    <w:rsid w:val="006C50F3"/>
    <w:rsid w:val="006C571C"/>
    <w:rsid w:val="006C5DD5"/>
    <w:rsid w:val="006C75DC"/>
    <w:rsid w:val="006D116F"/>
    <w:rsid w:val="006D12DD"/>
    <w:rsid w:val="006D2270"/>
    <w:rsid w:val="006D404E"/>
    <w:rsid w:val="006D55EC"/>
    <w:rsid w:val="006D7474"/>
    <w:rsid w:val="006E34DE"/>
    <w:rsid w:val="006E63FD"/>
    <w:rsid w:val="006F2006"/>
    <w:rsid w:val="006F4573"/>
    <w:rsid w:val="006F4656"/>
    <w:rsid w:val="006F5687"/>
    <w:rsid w:val="0070002D"/>
    <w:rsid w:val="00700264"/>
    <w:rsid w:val="0070203B"/>
    <w:rsid w:val="00705343"/>
    <w:rsid w:val="00705E67"/>
    <w:rsid w:val="00711172"/>
    <w:rsid w:val="0071276C"/>
    <w:rsid w:val="007129CB"/>
    <w:rsid w:val="00716BE8"/>
    <w:rsid w:val="00717A91"/>
    <w:rsid w:val="00721155"/>
    <w:rsid w:val="00722A69"/>
    <w:rsid w:val="00723E08"/>
    <w:rsid w:val="00724BC4"/>
    <w:rsid w:val="007250EC"/>
    <w:rsid w:val="0073047F"/>
    <w:rsid w:val="00732DD1"/>
    <w:rsid w:val="007350FC"/>
    <w:rsid w:val="00740A0F"/>
    <w:rsid w:val="00743348"/>
    <w:rsid w:val="00744AA8"/>
    <w:rsid w:val="00747543"/>
    <w:rsid w:val="00750EB5"/>
    <w:rsid w:val="00750F02"/>
    <w:rsid w:val="007534B4"/>
    <w:rsid w:val="00753B65"/>
    <w:rsid w:val="00753CAB"/>
    <w:rsid w:val="00753EE3"/>
    <w:rsid w:val="007609B5"/>
    <w:rsid w:val="00761761"/>
    <w:rsid w:val="00763401"/>
    <w:rsid w:val="007641AC"/>
    <w:rsid w:val="00775911"/>
    <w:rsid w:val="00775ADF"/>
    <w:rsid w:val="00776BDF"/>
    <w:rsid w:val="00783AE6"/>
    <w:rsid w:val="00783DCB"/>
    <w:rsid w:val="007841D9"/>
    <w:rsid w:val="00784DF0"/>
    <w:rsid w:val="00790A09"/>
    <w:rsid w:val="0079126C"/>
    <w:rsid w:val="00792F19"/>
    <w:rsid w:val="00793CE6"/>
    <w:rsid w:val="00793FBE"/>
    <w:rsid w:val="007A2A99"/>
    <w:rsid w:val="007B17A0"/>
    <w:rsid w:val="007B2792"/>
    <w:rsid w:val="007B5442"/>
    <w:rsid w:val="007B5618"/>
    <w:rsid w:val="007B5978"/>
    <w:rsid w:val="007B5BE7"/>
    <w:rsid w:val="007B6ECC"/>
    <w:rsid w:val="007C03C1"/>
    <w:rsid w:val="007C153B"/>
    <w:rsid w:val="007C1973"/>
    <w:rsid w:val="007C2546"/>
    <w:rsid w:val="007C46CF"/>
    <w:rsid w:val="007C7010"/>
    <w:rsid w:val="007C7893"/>
    <w:rsid w:val="007D2968"/>
    <w:rsid w:val="007D35D9"/>
    <w:rsid w:val="007D637D"/>
    <w:rsid w:val="007D67D0"/>
    <w:rsid w:val="007E0A3C"/>
    <w:rsid w:val="007E0D88"/>
    <w:rsid w:val="007E6C8A"/>
    <w:rsid w:val="007F07A3"/>
    <w:rsid w:val="007F215A"/>
    <w:rsid w:val="007F2FA9"/>
    <w:rsid w:val="007F37C7"/>
    <w:rsid w:val="007F3900"/>
    <w:rsid w:val="007F6EA0"/>
    <w:rsid w:val="00800002"/>
    <w:rsid w:val="008003D1"/>
    <w:rsid w:val="00801DCA"/>
    <w:rsid w:val="00804FE8"/>
    <w:rsid w:val="0080663B"/>
    <w:rsid w:val="00807620"/>
    <w:rsid w:val="00811242"/>
    <w:rsid w:val="008114F9"/>
    <w:rsid w:val="00813CCF"/>
    <w:rsid w:val="0081476C"/>
    <w:rsid w:val="00814AF7"/>
    <w:rsid w:val="0081663A"/>
    <w:rsid w:val="008167A7"/>
    <w:rsid w:val="00823A64"/>
    <w:rsid w:val="00825A9A"/>
    <w:rsid w:val="00826647"/>
    <w:rsid w:val="00826CD5"/>
    <w:rsid w:val="0082789F"/>
    <w:rsid w:val="008304AE"/>
    <w:rsid w:val="00830DAF"/>
    <w:rsid w:val="0083227C"/>
    <w:rsid w:val="0083243F"/>
    <w:rsid w:val="00833102"/>
    <w:rsid w:val="00833E80"/>
    <w:rsid w:val="00834ACE"/>
    <w:rsid w:val="00836437"/>
    <w:rsid w:val="0084151E"/>
    <w:rsid w:val="00841F3D"/>
    <w:rsid w:val="0085222D"/>
    <w:rsid w:val="008549BB"/>
    <w:rsid w:val="008569E8"/>
    <w:rsid w:val="00856A21"/>
    <w:rsid w:val="00857525"/>
    <w:rsid w:val="00864EE1"/>
    <w:rsid w:val="008665DB"/>
    <w:rsid w:val="008707D9"/>
    <w:rsid w:val="00870D2E"/>
    <w:rsid w:val="00870EE8"/>
    <w:rsid w:val="00872F3B"/>
    <w:rsid w:val="00874690"/>
    <w:rsid w:val="00875328"/>
    <w:rsid w:val="00880AAC"/>
    <w:rsid w:val="00881DEA"/>
    <w:rsid w:val="008823DC"/>
    <w:rsid w:val="008829DB"/>
    <w:rsid w:val="00883B81"/>
    <w:rsid w:val="00884604"/>
    <w:rsid w:val="00884A16"/>
    <w:rsid w:val="008863D7"/>
    <w:rsid w:val="00890A39"/>
    <w:rsid w:val="00891A61"/>
    <w:rsid w:val="00892789"/>
    <w:rsid w:val="00892AA9"/>
    <w:rsid w:val="0089390C"/>
    <w:rsid w:val="008A0327"/>
    <w:rsid w:val="008A2AD0"/>
    <w:rsid w:val="008B188A"/>
    <w:rsid w:val="008B7099"/>
    <w:rsid w:val="008C0252"/>
    <w:rsid w:val="008C1AB8"/>
    <w:rsid w:val="008C3E4B"/>
    <w:rsid w:val="008C7333"/>
    <w:rsid w:val="008D1CDC"/>
    <w:rsid w:val="008D2238"/>
    <w:rsid w:val="008D27E6"/>
    <w:rsid w:val="008D2D4A"/>
    <w:rsid w:val="008D5062"/>
    <w:rsid w:val="008D5C53"/>
    <w:rsid w:val="008D5D6E"/>
    <w:rsid w:val="008E12ED"/>
    <w:rsid w:val="008E7AFA"/>
    <w:rsid w:val="008F00D4"/>
    <w:rsid w:val="008F047D"/>
    <w:rsid w:val="008F45C1"/>
    <w:rsid w:val="008F54AB"/>
    <w:rsid w:val="008F58B0"/>
    <w:rsid w:val="008F620B"/>
    <w:rsid w:val="009029DD"/>
    <w:rsid w:val="00903D36"/>
    <w:rsid w:val="00904B10"/>
    <w:rsid w:val="00911733"/>
    <w:rsid w:val="00911C3D"/>
    <w:rsid w:val="00917286"/>
    <w:rsid w:val="00917658"/>
    <w:rsid w:val="00917BCC"/>
    <w:rsid w:val="00925809"/>
    <w:rsid w:val="00927D39"/>
    <w:rsid w:val="00930832"/>
    <w:rsid w:val="00931609"/>
    <w:rsid w:val="00931ECC"/>
    <w:rsid w:val="0093498A"/>
    <w:rsid w:val="00936240"/>
    <w:rsid w:val="00943B5A"/>
    <w:rsid w:val="00945B4A"/>
    <w:rsid w:val="00945B5D"/>
    <w:rsid w:val="00945FB3"/>
    <w:rsid w:val="009465A1"/>
    <w:rsid w:val="009516A4"/>
    <w:rsid w:val="00951D79"/>
    <w:rsid w:val="009544BF"/>
    <w:rsid w:val="00954AFF"/>
    <w:rsid w:val="009573F9"/>
    <w:rsid w:val="00960ED3"/>
    <w:rsid w:val="00972188"/>
    <w:rsid w:val="0097574B"/>
    <w:rsid w:val="00975FBA"/>
    <w:rsid w:val="00977481"/>
    <w:rsid w:val="00977E8D"/>
    <w:rsid w:val="00985192"/>
    <w:rsid w:val="009858B0"/>
    <w:rsid w:val="00990F70"/>
    <w:rsid w:val="009914D7"/>
    <w:rsid w:val="00991BC6"/>
    <w:rsid w:val="00993A1A"/>
    <w:rsid w:val="0099498B"/>
    <w:rsid w:val="00994CEA"/>
    <w:rsid w:val="00994D9A"/>
    <w:rsid w:val="00996257"/>
    <w:rsid w:val="009A34F8"/>
    <w:rsid w:val="009A39FA"/>
    <w:rsid w:val="009A67B2"/>
    <w:rsid w:val="009B5211"/>
    <w:rsid w:val="009B635A"/>
    <w:rsid w:val="009B6ED5"/>
    <w:rsid w:val="009C2EF0"/>
    <w:rsid w:val="009C451B"/>
    <w:rsid w:val="009C4582"/>
    <w:rsid w:val="009C6587"/>
    <w:rsid w:val="009D2392"/>
    <w:rsid w:val="009D6536"/>
    <w:rsid w:val="009D7343"/>
    <w:rsid w:val="009D7BED"/>
    <w:rsid w:val="009E0A15"/>
    <w:rsid w:val="009E1231"/>
    <w:rsid w:val="009E1F2E"/>
    <w:rsid w:val="009E33F6"/>
    <w:rsid w:val="009E5556"/>
    <w:rsid w:val="009E5A74"/>
    <w:rsid w:val="009F0A4E"/>
    <w:rsid w:val="009F164D"/>
    <w:rsid w:val="009F23B6"/>
    <w:rsid w:val="009F3FF3"/>
    <w:rsid w:val="009F55E1"/>
    <w:rsid w:val="009F6595"/>
    <w:rsid w:val="009F7E5B"/>
    <w:rsid w:val="00A00C8C"/>
    <w:rsid w:val="00A00D87"/>
    <w:rsid w:val="00A03026"/>
    <w:rsid w:val="00A040EB"/>
    <w:rsid w:val="00A058FE"/>
    <w:rsid w:val="00A05D92"/>
    <w:rsid w:val="00A109AC"/>
    <w:rsid w:val="00A13ECC"/>
    <w:rsid w:val="00A21843"/>
    <w:rsid w:val="00A24FF5"/>
    <w:rsid w:val="00A262B5"/>
    <w:rsid w:val="00A278C2"/>
    <w:rsid w:val="00A32640"/>
    <w:rsid w:val="00A363C7"/>
    <w:rsid w:val="00A40080"/>
    <w:rsid w:val="00A444DC"/>
    <w:rsid w:val="00A52EC7"/>
    <w:rsid w:val="00A52F0A"/>
    <w:rsid w:val="00A5415A"/>
    <w:rsid w:val="00A6084E"/>
    <w:rsid w:val="00A60A04"/>
    <w:rsid w:val="00A646F6"/>
    <w:rsid w:val="00A66AC0"/>
    <w:rsid w:val="00A71164"/>
    <w:rsid w:val="00A71314"/>
    <w:rsid w:val="00A72F62"/>
    <w:rsid w:val="00A752B1"/>
    <w:rsid w:val="00A80C84"/>
    <w:rsid w:val="00A82964"/>
    <w:rsid w:val="00A83193"/>
    <w:rsid w:val="00A85B32"/>
    <w:rsid w:val="00A867DE"/>
    <w:rsid w:val="00A8765E"/>
    <w:rsid w:val="00A876A7"/>
    <w:rsid w:val="00A90DD4"/>
    <w:rsid w:val="00A91F74"/>
    <w:rsid w:val="00A925E9"/>
    <w:rsid w:val="00A92B39"/>
    <w:rsid w:val="00A92D8E"/>
    <w:rsid w:val="00A93203"/>
    <w:rsid w:val="00A951FB"/>
    <w:rsid w:val="00A95DA3"/>
    <w:rsid w:val="00A96852"/>
    <w:rsid w:val="00A97B08"/>
    <w:rsid w:val="00AA4ADB"/>
    <w:rsid w:val="00AA4EF2"/>
    <w:rsid w:val="00AA6348"/>
    <w:rsid w:val="00AA688E"/>
    <w:rsid w:val="00AA736D"/>
    <w:rsid w:val="00AB1F2E"/>
    <w:rsid w:val="00AB437C"/>
    <w:rsid w:val="00AC115E"/>
    <w:rsid w:val="00AC31D0"/>
    <w:rsid w:val="00AC5190"/>
    <w:rsid w:val="00AC66C6"/>
    <w:rsid w:val="00AC776E"/>
    <w:rsid w:val="00AD1049"/>
    <w:rsid w:val="00AD1805"/>
    <w:rsid w:val="00AD3D7A"/>
    <w:rsid w:val="00AD53D5"/>
    <w:rsid w:val="00AD6580"/>
    <w:rsid w:val="00AE3AB0"/>
    <w:rsid w:val="00AE3B46"/>
    <w:rsid w:val="00AE3DE3"/>
    <w:rsid w:val="00AE5FC6"/>
    <w:rsid w:val="00AF2FE9"/>
    <w:rsid w:val="00AF3ED7"/>
    <w:rsid w:val="00AF539E"/>
    <w:rsid w:val="00B00AEB"/>
    <w:rsid w:val="00B00F72"/>
    <w:rsid w:val="00B078FE"/>
    <w:rsid w:val="00B14532"/>
    <w:rsid w:val="00B16CA0"/>
    <w:rsid w:val="00B200D7"/>
    <w:rsid w:val="00B21BD1"/>
    <w:rsid w:val="00B2482A"/>
    <w:rsid w:val="00B30951"/>
    <w:rsid w:val="00B30F52"/>
    <w:rsid w:val="00B34FF4"/>
    <w:rsid w:val="00B3632A"/>
    <w:rsid w:val="00B368B7"/>
    <w:rsid w:val="00B40334"/>
    <w:rsid w:val="00B437F7"/>
    <w:rsid w:val="00B44D38"/>
    <w:rsid w:val="00B46AB8"/>
    <w:rsid w:val="00B5287D"/>
    <w:rsid w:val="00B544BC"/>
    <w:rsid w:val="00B54E23"/>
    <w:rsid w:val="00B61677"/>
    <w:rsid w:val="00B62E22"/>
    <w:rsid w:val="00B63835"/>
    <w:rsid w:val="00B63DFC"/>
    <w:rsid w:val="00B641FF"/>
    <w:rsid w:val="00B65350"/>
    <w:rsid w:val="00B667DF"/>
    <w:rsid w:val="00B673C2"/>
    <w:rsid w:val="00B67964"/>
    <w:rsid w:val="00B74F8F"/>
    <w:rsid w:val="00B753D0"/>
    <w:rsid w:val="00B75C1E"/>
    <w:rsid w:val="00B76DF8"/>
    <w:rsid w:val="00B77415"/>
    <w:rsid w:val="00B77C3E"/>
    <w:rsid w:val="00B801F3"/>
    <w:rsid w:val="00B815F5"/>
    <w:rsid w:val="00B81AE1"/>
    <w:rsid w:val="00B81B79"/>
    <w:rsid w:val="00B829AA"/>
    <w:rsid w:val="00B82CE1"/>
    <w:rsid w:val="00B84BC7"/>
    <w:rsid w:val="00B861D3"/>
    <w:rsid w:val="00B90211"/>
    <w:rsid w:val="00B90F47"/>
    <w:rsid w:val="00B91B97"/>
    <w:rsid w:val="00B96D3D"/>
    <w:rsid w:val="00BA042F"/>
    <w:rsid w:val="00BA1834"/>
    <w:rsid w:val="00BA2F5C"/>
    <w:rsid w:val="00BA3466"/>
    <w:rsid w:val="00BA3AD4"/>
    <w:rsid w:val="00BA3BA8"/>
    <w:rsid w:val="00BA4191"/>
    <w:rsid w:val="00BA7056"/>
    <w:rsid w:val="00BA7ADB"/>
    <w:rsid w:val="00BB1101"/>
    <w:rsid w:val="00BB5F21"/>
    <w:rsid w:val="00BB6FC1"/>
    <w:rsid w:val="00BB7127"/>
    <w:rsid w:val="00BB76DC"/>
    <w:rsid w:val="00BC0173"/>
    <w:rsid w:val="00BC094F"/>
    <w:rsid w:val="00BC147F"/>
    <w:rsid w:val="00BC17AC"/>
    <w:rsid w:val="00BC5363"/>
    <w:rsid w:val="00BC7756"/>
    <w:rsid w:val="00BD1F70"/>
    <w:rsid w:val="00BD3ED0"/>
    <w:rsid w:val="00BD5542"/>
    <w:rsid w:val="00BE0820"/>
    <w:rsid w:val="00BE41F4"/>
    <w:rsid w:val="00BE4472"/>
    <w:rsid w:val="00BE5774"/>
    <w:rsid w:val="00BE63E4"/>
    <w:rsid w:val="00BE750C"/>
    <w:rsid w:val="00BF0092"/>
    <w:rsid w:val="00BF1397"/>
    <w:rsid w:val="00BF20F4"/>
    <w:rsid w:val="00BF3E5D"/>
    <w:rsid w:val="00BF46EB"/>
    <w:rsid w:val="00BF5280"/>
    <w:rsid w:val="00BF532E"/>
    <w:rsid w:val="00BF55FA"/>
    <w:rsid w:val="00BF5A2A"/>
    <w:rsid w:val="00C0031F"/>
    <w:rsid w:val="00C05651"/>
    <w:rsid w:val="00C06534"/>
    <w:rsid w:val="00C07394"/>
    <w:rsid w:val="00C12099"/>
    <w:rsid w:val="00C1324E"/>
    <w:rsid w:val="00C140AD"/>
    <w:rsid w:val="00C173BD"/>
    <w:rsid w:val="00C1751C"/>
    <w:rsid w:val="00C17762"/>
    <w:rsid w:val="00C17ED2"/>
    <w:rsid w:val="00C23221"/>
    <w:rsid w:val="00C23447"/>
    <w:rsid w:val="00C235D1"/>
    <w:rsid w:val="00C236BE"/>
    <w:rsid w:val="00C25277"/>
    <w:rsid w:val="00C27969"/>
    <w:rsid w:val="00C32E33"/>
    <w:rsid w:val="00C35046"/>
    <w:rsid w:val="00C37CED"/>
    <w:rsid w:val="00C41A92"/>
    <w:rsid w:val="00C427D2"/>
    <w:rsid w:val="00C42D7A"/>
    <w:rsid w:val="00C43E78"/>
    <w:rsid w:val="00C43F62"/>
    <w:rsid w:val="00C4598E"/>
    <w:rsid w:val="00C46C60"/>
    <w:rsid w:val="00C507B8"/>
    <w:rsid w:val="00C52A7F"/>
    <w:rsid w:val="00C52ABC"/>
    <w:rsid w:val="00C53FF1"/>
    <w:rsid w:val="00C54CDA"/>
    <w:rsid w:val="00C55709"/>
    <w:rsid w:val="00C557A9"/>
    <w:rsid w:val="00C561F1"/>
    <w:rsid w:val="00C60540"/>
    <w:rsid w:val="00C60AFE"/>
    <w:rsid w:val="00C6157A"/>
    <w:rsid w:val="00C63B90"/>
    <w:rsid w:val="00C658C0"/>
    <w:rsid w:val="00C675EE"/>
    <w:rsid w:val="00C67963"/>
    <w:rsid w:val="00C70C4D"/>
    <w:rsid w:val="00C73FFE"/>
    <w:rsid w:val="00C75C4F"/>
    <w:rsid w:val="00C76711"/>
    <w:rsid w:val="00C8052F"/>
    <w:rsid w:val="00C817AD"/>
    <w:rsid w:val="00C82AB3"/>
    <w:rsid w:val="00C918A9"/>
    <w:rsid w:val="00C92F49"/>
    <w:rsid w:val="00C942D5"/>
    <w:rsid w:val="00C94F54"/>
    <w:rsid w:val="00C95400"/>
    <w:rsid w:val="00CA06B1"/>
    <w:rsid w:val="00CA0E1A"/>
    <w:rsid w:val="00CA584A"/>
    <w:rsid w:val="00CB01AA"/>
    <w:rsid w:val="00CB1C8C"/>
    <w:rsid w:val="00CB294D"/>
    <w:rsid w:val="00CB339C"/>
    <w:rsid w:val="00CB3CE6"/>
    <w:rsid w:val="00CB717C"/>
    <w:rsid w:val="00CC13A9"/>
    <w:rsid w:val="00CC5526"/>
    <w:rsid w:val="00CC552A"/>
    <w:rsid w:val="00CC7249"/>
    <w:rsid w:val="00CC792C"/>
    <w:rsid w:val="00CD0612"/>
    <w:rsid w:val="00CD1706"/>
    <w:rsid w:val="00CD1A4E"/>
    <w:rsid w:val="00CD29DF"/>
    <w:rsid w:val="00CD73E4"/>
    <w:rsid w:val="00CE1CC7"/>
    <w:rsid w:val="00CE5CF7"/>
    <w:rsid w:val="00CF6E0F"/>
    <w:rsid w:val="00D00E95"/>
    <w:rsid w:val="00D044CE"/>
    <w:rsid w:val="00D10BA7"/>
    <w:rsid w:val="00D11BF9"/>
    <w:rsid w:val="00D14245"/>
    <w:rsid w:val="00D1530E"/>
    <w:rsid w:val="00D1755B"/>
    <w:rsid w:val="00D17959"/>
    <w:rsid w:val="00D22754"/>
    <w:rsid w:val="00D231BD"/>
    <w:rsid w:val="00D262C7"/>
    <w:rsid w:val="00D31652"/>
    <w:rsid w:val="00D32D22"/>
    <w:rsid w:val="00D32F6F"/>
    <w:rsid w:val="00D33389"/>
    <w:rsid w:val="00D33770"/>
    <w:rsid w:val="00D33DBD"/>
    <w:rsid w:val="00D344D2"/>
    <w:rsid w:val="00D34B49"/>
    <w:rsid w:val="00D355BC"/>
    <w:rsid w:val="00D36A5C"/>
    <w:rsid w:val="00D37769"/>
    <w:rsid w:val="00D412AA"/>
    <w:rsid w:val="00D415DA"/>
    <w:rsid w:val="00D43D39"/>
    <w:rsid w:val="00D43E35"/>
    <w:rsid w:val="00D4538E"/>
    <w:rsid w:val="00D47D49"/>
    <w:rsid w:val="00D51884"/>
    <w:rsid w:val="00D51C7A"/>
    <w:rsid w:val="00D532DB"/>
    <w:rsid w:val="00D554BF"/>
    <w:rsid w:val="00D57375"/>
    <w:rsid w:val="00D6135C"/>
    <w:rsid w:val="00D61E8C"/>
    <w:rsid w:val="00D661BF"/>
    <w:rsid w:val="00D677A3"/>
    <w:rsid w:val="00D72DDB"/>
    <w:rsid w:val="00D74724"/>
    <w:rsid w:val="00D751A4"/>
    <w:rsid w:val="00D76028"/>
    <w:rsid w:val="00D761FF"/>
    <w:rsid w:val="00D76414"/>
    <w:rsid w:val="00D77636"/>
    <w:rsid w:val="00D77837"/>
    <w:rsid w:val="00D8030E"/>
    <w:rsid w:val="00D820AD"/>
    <w:rsid w:val="00D83822"/>
    <w:rsid w:val="00D83B27"/>
    <w:rsid w:val="00D84E9B"/>
    <w:rsid w:val="00D84EF1"/>
    <w:rsid w:val="00D9269F"/>
    <w:rsid w:val="00D9278C"/>
    <w:rsid w:val="00D93DA3"/>
    <w:rsid w:val="00D947BB"/>
    <w:rsid w:val="00D9600A"/>
    <w:rsid w:val="00D96484"/>
    <w:rsid w:val="00DA0F0D"/>
    <w:rsid w:val="00DA1A1A"/>
    <w:rsid w:val="00DA2DEC"/>
    <w:rsid w:val="00DA425D"/>
    <w:rsid w:val="00DA60B6"/>
    <w:rsid w:val="00DA6B9D"/>
    <w:rsid w:val="00DA7137"/>
    <w:rsid w:val="00DB29D3"/>
    <w:rsid w:val="00DB2A6F"/>
    <w:rsid w:val="00DB33A0"/>
    <w:rsid w:val="00DB3ED3"/>
    <w:rsid w:val="00DB4360"/>
    <w:rsid w:val="00DB4676"/>
    <w:rsid w:val="00DC34D5"/>
    <w:rsid w:val="00DC4E81"/>
    <w:rsid w:val="00DC5265"/>
    <w:rsid w:val="00DC7BD1"/>
    <w:rsid w:val="00DD1FA9"/>
    <w:rsid w:val="00DD38FB"/>
    <w:rsid w:val="00DD4080"/>
    <w:rsid w:val="00DD42BE"/>
    <w:rsid w:val="00DD5ECE"/>
    <w:rsid w:val="00DE02CA"/>
    <w:rsid w:val="00DE0584"/>
    <w:rsid w:val="00DE1A6F"/>
    <w:rsid w:val="00DE21B4"/>
    <w:rsid w:val="00DE2AC6"/>
    <w:rsid w:val="00DE2FAF"/>
    <w:rsid w:val="00DE33E0"/>
    <w:rsid w:val="00DE44E4"/>
    <w:rsid w:val="00DE6156"/>
    <w:rsid w:val="00DE7DA8"/>
    <w:rsid w:val="00DF058A"/>
    <w:rsid w:val="00DF0B70"/>
    <w:rsid w:val="00DF0DE1"/>
    <w:rsid w:val="00DF2234"/>
    <w:rsid w:val="00DF3B0C"/>
    <w:rsid w:val="00DF4BA2"/>
    <w:rsid w:val="00DF5921"/>
    <w:rsid w:val="00DF5B26"/>
    <w:rsid w:val="00E00CD2"/>
    <w:rsid w:val="00E018E1"/>
    <w:rsid w:val="00E02F89"/>
    <w:rsid w:val="00E04DF3"/>
    <w:rsid w:val="00E058CB"/>
    <w:rsid w:val="00E12973"/>
    <w:rsid w:val="00E1340D"/>
    <w:rsid w:val="00E13812"/>
    <w:rsid w:val="00E13ED4"/>
    <w:rsid w:val="00E15E0B"/>
    <w:rsid w:val="00E16C8B"/>
    <w:rsid w:val="00E17DDE"/>
    <w:rsid w:val="00E21166"/>
    <w:rsid w:val="00E249FE"/>
    <w:rsid w:val="00E26A14"/>
    <w:rsid w:val="00E26C64"/>
    <w:rsid w:val="00E26FE2"/>
    <w:rsid w:val="00E27E32"/>
    <w:rsid w:val="00E33D4B"/>
    <w:rsid w:val="00E3622F"/>
    <w:rsid w:val="00E437D7"/>
    <w:rsid w:val="00E4563F"/>
    <w:rsid w:val="00E46974"/>
    <w:rsid w:val="00E47789"/>
    <w:rsid w:val="00E47BE4"/>
    <w:rsid w:val="00E51119"/>
    <w:rsid w:val="00E5241A"/>
    <w:rsid w:val="00E53943"/>
    <w:rsid w:val="00E55195"/>
    <w:rsid w:val="00E611B7"/>
    <w:rsid w:val="00E6202F"/>
    <w:rsid w:val="00E6260C"/>
    <w:rsid w:val="00E63C98"/>
    <w:rsid w:val="00E657EA"/>
    <w:rsid w:val="00E66049"/>
    <w:rsid w:val="00E66DC9"/>
    <w:rsid w:val="00E707EA"/>
    <w:rsid w:val="00E71811"/>
    <w:rsid w:val="00E73264"/>
    <w:rsid w:val="00E73DDB"/>
    <w:rsid w:val="00E74946"/>
    <w:rsid w:val="00E82103"/>
    <w:rsid w:val="00E85BF0"/>
    <w:rsid w:val="00E87040"/>
    <w:rsid w:val="00E87C3C"/>
    <w:rsid w:val="00E932D2"/>
    <w:rsid w:val="00E96645"/>
    <w:rsid w:val="00E96E81"/>
    <w:rsid w:val="00EA0983"/>
    <w:rsid w:val="00EA5125"/>
    <w:rsid w:val="00EA5B35"/>
    <w:rsid w:val="00EA7A0C"/>
    <w:rsid w:val="00EB0CA8"/>
    <w:rsid w:val="00EB14A0"/>
    <w:rsid w:val="00EB231E"/>
    <w:rsid w:val="00EB2D38"/>
    <w:rsid w:val="00EB628A"/>
    <w:rsid w:val="00EB71FE"/>
    <w:rsid w:val="00EC05D9"/>
    <w:rsid w:val="00EC1F19"/>
    <w:rsid w:val="00EC28E4"/>
    <w:rsid w:val="00ED1136"/>
    <w:rsid w:val="00ED32B3"/>
    <w:rsid w:val="00ED5831"/>
    <w:rsid w:val="00ED6A5C"/>
    <w:rsid w:val="00EE03B6"/>
    <w:rsid w:val="00EE1430"/>
    <w:rsid w:val="00EE32AC"/>
    <w:rsid w:val="00EE549F"/>
    <w:rsid w:val="00EF054A"/>
    <w:rsid w:val="00EF37B5"/>
    <w:rsid w:val="00EF4E19"/>
    <w:rsid w:val="00EF622C"/>
    <w:rsid w:val="00EF64A1"/>
    <w:rsid w:val="00EF7631"/>
    <w:rsid w:val="00F0018B"/>
    <w:rsid w:val="00F011A9"/>
    <w:rsid w:val="00F03435"/>
    <w:rsid w:val="00F04CCC"/>
    <w:rsid w:val="00F0631F"/>
    <w:rsid w:val="00F06758"/>
    <w:rsid w:val="00F138C1"/>
    <w:rsid w:val="00F13EAC"/>
    <w:rsid w:val="00F15084"/>
    <w:rsid w:val="00F16BCE"/>
    <w:rsid w:val="00F20574"/>
    <w:rsid w:val="00F20CD9"/>
    <w:rsid w:val="00F20FD8"/>
    <w:rsid w:val="00F22A0E"/>
    <w:rsid w:val="00F24BD9"/>
    <w:rsid w:val="00F258BC"/>
    <w:rsid w:val="00F274AA"/>
    <w:rsid w:val="00F311F8"/>
    <w:rsid w:val="00F322B1"/>
    <w:rsid w:val="00F32C62"/>
    <w:rsid w:val="00F343E0"/>
    <w:rsid w:val="00F34CE5"/>
    <w:rsid w:val="00F35133"/>
    <w:rsid w:val="00F3710E"/>
    <w:rsid w:val="00F408A2"/>
    <w:rsid w:val="00F42DC0"/>
    <w:rsid w:val="00F43915"/>
    <w:rsid w:val="00F47CF1"/>
    <w:rsid w:val="00F47D68"/>
    <w:rsid w:val="00F51546"/>
    <w:rsid w:val="00F52B38"/>
    <w:rsid w:val="00F53185"/>
    <w:rsid w:val="00F53219"/>
    <w:rsid w:val="00F55674"/>
    <w:rsid w:val="00F5641D"/>
    <w:rsid w:val="00F567CB"/>
    <w:rsid w:val="00F56D24"/>
    <w:rsid w:val="00F610A0"/>
    <w:rsid w:val="00F616C8"/>
    <w:rsid w:val="00F637E1"/>
    <w:rsid w:val="00F6440E"/>
    <w:rsid w:val="00F66640"/>
    <w:rsid w:val="00F70422"/>
    <w:rsid w:val="00F72D03"/>
    <w:rsid w:val="00F74C3B"/>
    <w:rsid w:val="00F80137"/>
    <w:rsid w:val="00F80E2E"/>
    <w:rsid w:val="00F80FDB"/>
    <w:rsid w:val="00F815BA"/>
    <w:rsid w:val="00F929AE"/>
    <w:rsid w:val="00F9408A"/>
    <w:rsid w:val="00F94D5D"/>
    <w:rsid w:val="00F95F14"/>
    <w:rsid w:val="00F96898"/>
    <w:rsid w:val="00FA0BF6"/>
    <w:rsid w:val="00FA23A9"/>
    <w:rsid w:val="00FA27D1"/>
    <w:rsid w:val="00FB1850"/>
    <w:rsid w:val="00FB22BD"/>
    <w:rsid w:val="00FB387D"/>
    <w:rsid w:val="00FB6671"/>
    <w:rsid w:val="00FB7339"/>
    <w:rsid w:val="00FC0688"/>
    <w:rsid w:val="00FC11B8"/>
    <w:rsid w:val="00FC3793"/>
    <w:rsid w:val="00FC5E5E"/>
    <w:rsid w:val="00FC6286"/>
    <w:rsid w:val="00FD07D5"/>
    <w:rsid w:val="00FD1326"/>
    <w:rsid w:val="00FE1222"/>
    <w:rsid w:val="00FE290B"/>
    <w:rsid w:val="00FE4634"/>
    <w:rsid w:val="00FF1CEE"/>
    <w:rsid w:val="00FF4B6F"/>
    <w:rsid w:val="00FF6FFB"/>
    <w:rsid w:val="00FF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518998"/>
  <w15:docId w15:val="{76D453DC-39E6-41D3-8C02-F1E371ED5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83803"/>
    <w:rPr>
      <w:rFonts w:ascii="CordiaUPC" w:hAnsi="CordiaUPC" w:cs="CordiaUPC"/>
      <w:sz w:val="32"/>
      <w:szCs w:val="32"/>
    </w:rPr>
  </w:style>
  <w:style w:type="paragraph" w:styleId="1">
    <w:name w:val="heading 1"/>
    <w:basedOn w:val="a"/>
    <w:next w:val="a"/>
    <w:qFormat/>
    <w:rsid w:val="00283803"/>
    <w:pPr>
      <w:keepNext/>
      <w:jc w:val="center"/>
      <w:outlineLvl w:val="0"/>
    </w:pPr>
    <w:rPr>
      <w:rFonts w:ascii="Angsana New" w:hAnsi="Angsana New" w:cs="Angsana New"/>
      <w:sz w:val="144"/>
      <w:szCs w:val="144"/>
    </w:rPr>
  </w:style>
  <w:style w:type="paragraph" w:styleId="2">
    <w:name w:val="heading 2"/>
    <w:basedOn w:val="a"/>
    <w:next w:val="a"/>
    <w:qFormat/>
    <w:rsid w:val="00283803"/>
    <w:pPr>
      <w:keepNext/>
      <w:outlineLvl w:val="1"/>
    </w:pPr>
    <w:rPr>
      <w:rFonts w:ascii="Angsana New" w:hAnsi="Angsana New" w:cs="Angsana New"/>
      <w:sz w:val="72"/>
      <w:szCs w:val="72"/>
    </w:rPr>
  </w:style>
  <w:style w:type="paragraph" w:styleId="3">
    <w:name w:val="heading 3"/>
    <w:basedOn w:val="a"/>
    <w:next w:val="a"/>
    <w:qFormat/>
    <w:rsid w:val="00283803"/>
    <w:pPr>
      <w:keepNext/>
      <w:jc w:val="center"/>
      <w:outlineLvl w:val="2"/>
    </w:pPr>
    <w:rPr>
      <w:rFonts w:ascii="Angsana New" w:hAnsi="Angsana New" w:cs="Angsana New"/>
      <w:sz w:val="96"/>
      <w:szCs w:val="96"/>
    </w:rPr>
  </w:style>
  <w:style w:type="paragraph" w:styleId="4">
    <w:name w:val="heading 4"/>
    <w:basedOn w:val="a"/>
    <w:next w:val="a"/>
    <w:qFormat/>
    <w:rsid w:val="00283803"/>
    <w:pPr>
      <w:keepNext/>
      <w:jc w:val="center"/>
      <w:outlineLvl w:val="3"/>
    </w:pPr>
    <w:rPr>
      <w:rFonts w:ascii="Angsana New" w:hAnsi="Angsana New" w:cs="Angsana New"/>
      <w:b/>
      <w:bCs/>
      <w:sz w:val="40"/>
      <w:szCs w:val="40"/>
      <w:u w:val="single"/>
    </w:rPr>
  </w:style>
  <w:style w:type="paragraph" w:styleId="5">
    <w:name w:val="heading 5"/>
    <w:basedOn w:val="a"/>
    <w:next w:val="a"/>
    <w:qFormat/>
    <w:rsid w:val="00283803"/>
    <w:pPr>
      <w:keepNext/>
      <w:jc w:val="center"/>
      <w:outlineLvl w:val="4"/>
    </w:pPr>
    <w:rPr>
      <w:rFonts w:ascii="Angsana New" w:hAnsi="Angsana New" w:cs="Angsana New"/>
      <w:sz w:val="72"/>
      <w:szCs w:val="72"/>
    </w:rPr>
  </w:style>
  <w:style w:type="paragraph" w:styleId="6">
    <w:name w:val="heading 6"/>
    <w:basedOn w:val="a"/>
    <w:next w:val="a"/>
    <w:qFormat/>
    <w:rsid w:val="00283803"/>
    <w:pPr>
      <w:keepNext/>
      <w:outlineLvl w:val="5"/>
    </w:pPr>
    <w:rPr>
      <w:rFonts w:ascii="Angsana New" w:hAnsi="Angsana New" w:cs="Angsana New"/>
      <w:sz w:val="48"/>
      <w:szCs w:val="48"/>
    </w:rPr>
  </w:style>
  <w:style w:type="paragraph" w:styleId="7">
    <w:name w:val="heading 7"/>
    <w:basedOn w:val="a"/>
    <w:next w:val="a"/>
    <w:qFormat/>
    <w:rsid w:val="00283803"/>
    <w:pPr>
      <w:keepNext/>
      <w:jc w:val="right"/>
      <w:outlineLvl w:val="6"/>
    </w:pPr>
    <w:rPr>
      <w:rFonts w:ascii="Angsana New" w:hAnsi="Angsana New" w:cs="Angsana New"/>
      <w:sz w:val="48"/>
      <w:szCs w:val="48"/>
    </w:rPr>
  </w:style>
  <w:style w:type="paragraph" w:styleId="8">
    <w:name w:val="heading 8"/>
    <w:basedOn w:val="a"/>
    <w:next w:val="a"/>
    <w:qFormat/>
    <w:rsid w:val="00283803"/>
    <w:pPr>
      <w:keepNext/>
      <w:jc w:val="center"/>
      <w:outlineLvl w:val="7"/>
    </w:pPr>
    <w:rPr>
      <w:rFonts w:ascii="Angsana New" w:hAnsi="Angsana New" w:cs="Angsana New"/>
      <w:sz w:val="130"/>
      <w:szCs w:val="1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3803"/>
    <w:rPr>
      <w:rFonts w:ascii="Angsana New" w:hAnsi="Angsana New" w:cs="Angsana New"/>
      <w:sz w:val="36"/>
      <w:szCs w:val="36"/>
    </w:rPr>
  </w:style>
  <w:style w:type="table" w:styleId="a5">
    <w:name w:val="Table Grid"/>
    <w:basedOn w:val="a1"/>
    <w:rsid w:val="003D00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3701F5"/>
    <w:rPr>
      <w:rFonts w:ascii="Tahoma" w:hAnsi="Tahoma" w:cs="Angsana New"/>
      <w:sz w:val="16"/>
      <w:szCs w:val="18"/>
    </w:rPr>
  </w:style>
  <w:style w:type="paragraph" w:styleId="a7">
    <w:name w:val="List Paragraph"/>
    <w:basedOn w:val="a"/>
    <w:uiPriority w:val="34"/>
    <w:qFormat/>
    <w:rsid w:val="008B188A"/>
    <w:pPr>
      <w:ind w:left="720"/>
    </w:pPr>
    <w:rPr>
      <w:rFonts w:cs="Angsana New"/>
      <w:szCs w:val="40"/>
    </w:rPr>
  </w:style>
  <w:style w:type="character" w:customStyle="1" w:styleId="a4">
    <w:name w:val="เนื้อความ อักขระ"/>
    <w:basedOn w:val="a0"/>
    <w:link w:val="a3"/>
    <w:rsid w:val="00371B3D"/>
    <w:rPr>
      <w:rFonts w:ascii="Angsana New" w:hAnsi="Angsana New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2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UN\My%20Documents\Doc2549\&#3591;&#3634;&#3609;&#3619;&#3634;&#3594;&#3585;&#3634;&#3619;\&#3588;&#3635;&#3626;&#3633;&#3656;&#3591;\&#3612;&#3585;&#3585;\&#3588;&#3635;&#3626;&#3633;&#3656;&#3591;&#3613;&#3638;&#3585;\&#3588;&#3635;&#3626;&#3633;&#3656;&#3591;&#3613;&#3638;&#3585;&#3611;&#3619;&#3632;&#3592;&#3635;&#3626;&#3633;&#3611;&#3604;&#3634;&#3627;&#3660;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EE958-04AC-42DD-B2F8-D45C5E2E4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คำสั่งฝึกประจำสัปดาห์</Template>
  <TotalTime>73</TotalTime>
  <Pages>10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Taiwan .</Company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Acer</cp:lastModifiedBy>
  <cp:revision>15</cp:revision>
  <cp:lastPrinted>2024-01-17T12:58:00Z</cp:lastPrinted>
  <dcterms:created xsi:type="dcterms:W3CDTF">2024-03-22T03:52:00Z</dcterms:created>
  <dcterms:modified xsi:type="dcterms:W3CDTF">2024-04-25T08:13:00Z</dcterms:modified>
</cp:coreProperties>
</file>